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F9BD9" w14:textId="3A371D7F" w:rsidR="00756B5A" w:rsidRPr="00E877C9" w:rsidRDefault="00C374A7" w:rsidP="00E877C9">
      <w:pPr>
        <w:pStyle w:val="Kopvaninhoudsopgave"/>
      </w:pPr>
      <w:r w:rsidRPr="00E877C9">
        <w:t xml:space="preserve">Werkboek </w:t>
      </w:r>
    </w:p>
    <w:p w14:paraId="64AB8686" w14:textId="0B47E32D" w:rsidR="00C374A7" w:rsidRDefault="00C374A7" w:rsidP="00C50175">
      <w:pPr>
        <w:pStyle w:val="Contactgegevens"/>
        <w:rPr>
          <w:rStyle w:val="Zwaar"/>
        </w:rPr>
      </w:pPr>
      <w:r w:rsidRPr="00C374A7">
        <w:rPr>
          <w:rStyle w:val="Zwaar"/>
        </w:rPr>
        <w:t>Leerjaar 2 periode 3, 2023</w:t>
      </w:r>
    </w:p>
    <w:p w14:paraId="05A86B12" w14:textId="77777777" w:rsidR="00C374A7" w:rsidRDefault="00C374A7" w:rsidP="00C50175">
      <w:pPr>
        <w:pStyle w:val="Contactgegevens"/>
        <w:rPr>
          <w:rStyle w:val="Zwaar"/>
        </w:rPr>
      </w:pPr>
    </w:p>
    <w:p w14:paraId="1261D6C6" w14:textId="77777777" w:rsidR="00C374A7" w:rsidRDefault="00C374A7" w:rsidP="00C50175">
      <w:pPr>
        <w:pStyle w:val="Contactgegevens"/>
        <w:rPr>
          <w:b/>
          <w:bCs/>
          <w:noProof/>
        </w:rPr>
      </w:pPr>
      <w:r>
        <w:rPr>
          <w:b/>
          <w:bCs/>
          <w:noProof/>
        </w:rPr>
        <w:t xml:space="preserve">        </w:t>
      </w:r>
    </w:p>
    <w:p w14:paraId="1A689336" w14:textId="0DA87374" w:rsidR="00C374A7" w:rsidRDefault="00C374A7" w:rsidP="00C50175">
      <w:pPr>
        <w:pStyle w:val="Contactgegevens"/>
        <w:rPr>
          <w:rStyle w:val="Zwaar"/>
        </w:rPr>
      </w:pPr>
      <w:r>
        <w:rPr>
          <w:b/>
          <w:bCs/>
          <w:noProof/>
        </w:rPr>
        <w:t xml:space="preserve">         </w:t>
      </w:r>
      <w:r>
        <w:rPr>
          <w:b/>
          <w:bCs/>
          <w:noProof/>
        </w:rPr>
        <w:drawing>
          <wp:inline distT="0" distB="0" distL="0" distR="0" wp14:anchorId="7DE4C101" wp14:editId="35D9640F">
            <wp:extent cx="3766647" cy="5046345"/>
            <wp:effectExtent l="0" t="0" r="5715" b="1905"/>
            <wp:docPr id="23" name="Afbeelding 23" descr="Afbeelding met binnen, instellen, plein, ver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innen, instellen, plein, vers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97"/>
                    <a:stretch/>
                  </pic:blipFill>
                  <pic:spPr bwMode="auto">
                    <a:xfrm>
                      <a:off x="0" y="0"/>
                      <a:ext cx="3779505" cy="5063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C1C35" w14:textId="77777777" w:rsidR="00C374A7" w:rsidRDefault="00C374A7" w:rsidP="00C50175">
      <w:pPr>
        <w:pStyle w:val="Contactgegevens"/>
        <w:rPr>
          <w:rStyle w:val="Zwaar"/>
        </w:rPr>
      </w:pPr>
    </w:p>
    <w:p w14:paraId="5663FF09" w14:textId="77777777" w:rsidR="00C374A7" w:rsidRDefault="00C374A7" w:rsidP="00C374A7">
      <w:pPr>
        <w:pStyle w:val="Contactgegevens"/>
        <w:rPr>
          <w:b/>
          <w:bCs/>
        </w:rPr>
      </w:pPr>
    </w:p>
    <w:p w14:paraId="7363C3E9" w14:textId="77777777" w:rsidR="00C374A7" w:rsidRDefault="00C374A7" w:rsidP="00C374A7">
      <w:pPr>
        <w:pStyle w:val="Contactgegevens"/>
        <w:rPr>
          <w:b/>
          <w:bCs/>
        </w:rPr>
      </w:pPr>
    </w:p>
    <w:p w14:paraId="19AFEA3C" w14:textId="553BD4E9" w:rsidR="00C374A7" w:rsidRDefault="00C374A7" w:rsidP="00C374A7">
      <w:pPr>
        <w:pStyle w:val="Contactgegevens"/>
        <w:rPr>
          <w:b/>
          <w:bCs/>
        </w:rPr>
      </w:pPr>
      <w:r w:rsidRPr="00C374A7">
        <w:rPr>
          <w:b/>
          <w:bCs/>
        </w:rPr>
        <w:t xml:space="preserve">Naam groep: </w:t>
      </w:r>
    </w:p>
    <w:p w14:paraId="65EA94E1" w14:textId="3861C42E" w:rsidR="00C374A7" w:rsidRPr="00C374A7" w:rsidRDefault="00C374A7" w:rsidP="00C374A7">
      <w:pPr>
        <w:pStyle w:val="Contactgegevens"/>
        <w:rPr>
          <w:rStyle w:val="Zwaar"/>
        </w:rPr>
      </w:pPr>
      <w:r w:rsidRPr="00C374A7">
        <w:rPr>
          <w:rStyle w:val="Zwaar"/>
        </w:rPr>
        <w:t xml:space="preserve">Leden van de groep: </w:t>
      </w:r>
    </w:p>
    <w:p w14:paraId="79EC8A64" w14:textId="5AB5DB3C" w:rsidR="00C374A7" w:rsidRDefault="00C374A7">
      <w:pPr>
        <w:rPr>
          <w:sz w:val="28"/>
          <w:szCs w:val="28"/>
          <w:lang w:eastAsia="en-US"/>
        </w:rPr>
      </w:pPr>
    </w:p>
    <w:sdt>
      <w:sdtPr>
        <w:rPr>
          <w:rFonts w:ascii="Calibri" w:eastAsiaTheme="minorEastAsia" w:hAnsi="Calibri" w:cs="Calibri"/>
          <w:b w:val="0"/>
          <w:noProof w:val="0"/>
          <w:color w:val="auto"/>
          <w:sz w:val="24"/>
          <w:szCs w:val="24"/>
        </w:rPr>
        <w:id w:val="-91717021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A0B5099" w14:textId="77777777" w:rsidR="00E77F28" w:rsidRDefault="00E77F28">
          <w:pPr>
            <w:pStyle w:val="Kopvaninhoudsopgave"/>
          </w:pPr>
        </w:p>
        <w:p w14:paraId="7718EDE2" w14:textId="051FB33D" w:rsidR="00E77F28" w:rsidRDefault="00E77F28" w:rsidP="00E877C9">
          <w:pPr>
            <w:pStyle w:val="Kop1"/>
          </w:pPr>
          <w:bookmarkStart w:id="0" w:name="_Toc127263750"/>
          <w:r>
            <w:t>Inhoud</w:t>
          </w:r>
          <w:bookmarkEnd w:id="0"/>
        </w:p>
        <w:p w14:paraId="0BB9465D" w14:textId="48968123" w:rsidR="00F267C1" w:rsidRDefault="00E77F28">
          <w:pPr>
            <w:pStyle w:val="Inhopg1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263750" w:history="1">
            <w:r w:rsidR="00F267C1" w:rsidRPr="00451693">
              <w:rPr>
                <w:rStyle w:val="Hyperlink"/>
                <w:noProof/>
              </w:rPr>
              <w:t>Inhoud</w:t>
            </w:r>
            <w:r w:rsidR="00F267C1">
              <w:rPr>
                <w:noProof/>
                <w:webHidden/>
              </w:rPr>
              <w:tab/>
            </w:r>
            <w:r w:rsidR="00F267C1">
              <w:rPr>
                <w:noProof/>
                <w:webHidden/>
              </w:rPr>
              <w:fldChar w:fldCharType="begin"/>
            </w:r>
            <w:r w:rsidR="00F267C1">
              <w:rPr>
                <w:noProof/>
                <w:webHidden/>
              </w:rPr>
              <w:instrText xml:space="preserve"> PAGEREF _Toc127263750 \h </w:instrText>
            </w:r>
            <w:r w:rsidR="00F267C1">
              <w:rPr>
                <w:noProof/>
                <w:webHidden/>
              </w:rPr>
            </w:r>
            <w:r w:rsidR="00F267C1">
              <w:rPr>
                <w:noProof/>
                <w:webHidden/>
              </w:rPr>
              <w:fldChar w:fldCharType="separate"/>
            </w:r>
            <w:r w:rsidR="00F267C1">
              <w:rPr>
                <w:noProof/>
                <w:webHidden/>
              </w:rPr>
              <w:t>2</w:t>
            </w:r>
            <w:r w:rsidR="00F267C1">
              <w:rPr>
                <w:noProof/>
                <w:webHidden/>
              </w:rPr>
              <w:fldChar w:fldCharType="end"/>
            </w:r>
          </w:hyperlink>
        </w:p>
        <w:p w14:paraId="5DCD0F76" w14:textId="60196AC0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1" w:history="1">
            <w:r w:rsidRPr="00451693">
              <w:rPr>
                <w:rStyle w:val="Hyperlink"/>
                <w:noProof/>
              </w:rPr>
              <w:t>Planning van de periode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70C1E" w14:textId="3F34D720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2" w:history="1">
            <w:r w:rsidRPr="00451693">
              <w:rPr>
                <w:rStyle w:val="Hyperlink"/>
                <w:noProof/>
              </w:rPr>
              <w:t>Week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8A41B" w14:textId="6AF73893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3" w:history="1">
            <w:r w:rsidRPr="00451693">
              <w:rPr>
                <w:rStyle w:val="Hyperlink"/>
                <w:noProof/>
              </w:rPr>
              <w:t>Contactpersonen en mailadres: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C650A" w14:textId="7BB787AB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4" w:history="1">
            <w:r w:rsidRPr="00451693">
              <w:rPr>
                <w:rStyle w:val="Hyperlink"/>
                <w:noProof/>
              </w:rPr>
              <w:t>Week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D2A8B" w14:textId="329CDF7A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5" w:history="1">
            <w:r w:rsidRPr="00451693">
              <w:rPr>
                <w:rStyle w:val="Hyperlink"/>
                <w:noProof/>
              </w:rPr>
              <w:t>LA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5DE5A" w14:textId="671B67D6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6" w:history="1">
            <w:r w:rsidRPr="00451693">
              <w:rPr>
                <w:rStyle w:val="Hyperlink"/>
                <w:noProof/>
              </w:rPr>
              <w:t>Fases in projectmatig werken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003F4" w14:textId="7E769BF3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7" w:history="1">
            <w:r w:rsidRPr="00451693">
              <w:rPr>
                <w:rStyle w:val="Hyperlink"/>
                <w:noProof/>
              </w:rPr>
              <w:t>Week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478A4" w14:textId="29E1E514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8" w:history="1">
            <w:r w:rsidRPr="00451693">
              <w:rPr>
                <w:rStyle w:val="Hyperlink"/>
                <w:noProof/>
              </w:rPr>
              <w:t>LA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4EC9E" w14:textId="092C2C3C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59" w:history="1">
            <w:r w:rsidRPr="00451693">
              <w:rPr>
                <w:rStyle w:val="Hyperlink"/>
                <w:noProof/>
              </w:rPr>
              <w:t>Week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6365B" w14:textId="6E53EFA4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60" w:history="1">
            <w:r w:rsidRPr="00451693">
              <w:rPr>
                <w:rStyle w:val="Hyperlink"/>
                <w:noProof/>
              </w:rPr>
              <w:t>Week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FE314" w14:textId="38948E5A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61" w:history="1">
            <w:r w:rsidRPr="00451693">
              <w:rPr>
                <w:rStyle w:val="Hyperlink"/>
                <w:noProof/>
              </w:rPr>
              <w:t>Week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73B93" w14:textId="6ED8F06F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62" w:history="1">
            <w:r w:rsidRPr="00451693">
              <w:rPr>
                <w:rStyle w:val="Hyperlink"/>
                <w:noProof/>
              </w:rPr>
              <w:t>Week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567EB" w14:textId="4CB9D1D3" w:rsidR="00F267C1" w:rsidRDefault="00F267C1">
          <w:pPr>
            <w:pStyle w:val="Inhopg2"/>
            <w:tabs>
              <w:tab w:val="right" w:leader="dot" w:pos="9736"/>
            </w:tabs>
            <w:rPr>
              <w:rFonts w:asciiTheme="minorHAnsi" w:hAnsiTheme="minorHAnsi" w:cstheme="minorBidi"/>
              <w:noProof/>
              <w:sz w:val="22"/>
              <w:szCs w:val="22"/>
              <w:lang w:eastAsia="nl-NL"/>
            </w:rPr>
          </w:pPr>
          <w:hyperlink w:anchor="_Toc127263763" w:history="1">
            <w:r w:rsidRPr="00451693">
              <w:rPr>
                <w:rStyle w:val="Hyperlink"/>
                <w:noProof/>
              </w:rPr>
              <w:t>Week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_Toc127263763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AF4E9" w14:textId="7CA08366" w:rsidR="00E77F28" w:rsidRDefault="00E77F28">
          <w:r>
            <w:rPr>
              <w:b/>
              <w:bCs/>
            </w:rPr>
            <w:fldChar w:fldCharType="end"/>
          </w:r>
        </w:p>
      </w:sdtContent>
    </w:sdt>
    <w:p w14:paraId="112C10F3" w14:textId="678E99C6" w:rsidR="00C374A7" w:rsidRDefault="00C374A7"/>
    <w:p w14:paraId="06A9B5A4" w14:textId="0B2676F1" w:rsidR="00E77F28" w:rsidRDefault="00992B1D">
      <w:r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5DADAA01" wp14:editId="1D1E88E8">
                <wp:simplePos x="0" y="0"/>
                <wp:positionH relativeFrom="margin">
                  <wp:posOffset>3633470</wp:posOffset>
                </wp:positionH>
                <wp:positionV relativeFrom="margin">
                  <wp:posOffset>6137910</wp:posOffset>
                </wp:positionV>
                <wp:extent cx="2641600" cy="2606040"/>
                <wp:effectExtent l="0" t="1270" r="5080" b="508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1600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txbx>
                        <w:txbxContent>
                          <w:p w14:paraId="4F570234" w14:textId="6E420F2E" w:rsidR="00992B1D" w:rsidRDefault="00992B1D" w:rsidP="0060479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LET OP: dit is een</w:t>
                            </w:r>
                            <w:r w:rsidRPr="0060479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werkboek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Alle presentaties, LA’s, de begrippenlijst </w:t>
                            </w:r>
                            <w:r w:rsidR="0060479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etc. staan in wiki.</w:t>
                            </w:r>
                          </w:p>
                          <w:p w14:paraId="26BA1EF3" w14:textId="774D53B7" w:rsidR="00604793" w:rsidRDefault="00604793" w:rsidP="0060479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In het teams-kanaal DCV 22-23 communiceren we met elkaar, kun je LA’s inleveren en zijn per groep een eigen kanaal aangemaakt.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DAA01" id="AutoVorm 2" o:spid="_x0000_s1026" style="position:absolute;margin-left:286.1pt;margin-top:483.3pt;width:208pt;height:205.2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" o:allowincell="f" fillcolor="#aeaaaa [2414]" stroked="f">
                <v:textbox>
                  <w:txbxContent>
                    <w:p w14:paraId="4F570234" w14:textId="6E420F2E" w:rsidR="00992B1D" w:rsidRDefault="00992B1D" w:rsidP="0060479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LET OP: dit is een</w:t>
                      </w:r>
                      <w:r w:rsidRPr="00604793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werkboek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. Alle presentaties, LA’s, de begrippenlijst </w:t>
                      </w:r>
                      <w:r w:rsidR="0060479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etc. staan in wiki.</w:t>
                      </w:r>
                    </w:p>
                    <w:p w14:paraId="26BA1EF3" w14:textId="774D53B7" w:rsidR="00604793" w:rsidRDefault="00604793" w:rsidP="0060479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In het teams-kanaal DCV 22-23 communiceren we met elkaar, kun je LA’s inleveren en zijn per groep een eigen kanaal aangemaakt.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77F28">
        <w:br w:type="page"/>
      </w:r>
    </w:p>
    <w:p w14:paraId="53B890CF" w14:textId="24A7FB90" w:rsidR="002C3C88" w:rsidRDefault="002C3C88" w:rsidP="002C3C88">
      <w:pPr>
        <w:pStyle w:val="Kop2"/>
      </w:pPr>
      <w:bookmarkStart w:id="1" w:name="_Toc127263751"/>
      <w:r>
        <w:lastRenderedPageBreak/>
        <w:t>Planning van de periode</w:t>
      </w:r>
      <w:bookmarkEnd w:id="1"/>
      <w:r>
        <w:t xml:space="preserve"> </w:t>
      </w:r>
    </w:p>
    <w:p w14:paraId="57DD905F" w14:textId="72F50A50" w:rsidR="00D2340B" w:rsidRPr="00D2340B" w:rsidRDefault="00D2340B" w:rsidP="00D2340B">
      <w:pPr>
        <w:rPr>
          <w:rStyle w:val="Zwaar"/>
        </w:rPr>
      </w:pPr>
      <w:r w:rsidRPr="00D2340B">
        <w:rPr>
          <w:rStyle w:val="Zwaar"/>
        </w:rPr>
        <w:t>LET OP: kan gewijzigd worden, deadlines staan wel vast</w:t>
      </w:r>
      <w:r>
        <w:rPr>
          <w:rStyle w:val="Zwaar"/>
        </w:rPr>
        <w:t>!</w:t>
      </w:r>
    </w:p>
    <w:p w14:paraId="5B6A8B51" w14:textId="77777777" w:rsidR="00761830" w:rsidRPr="00761830" w:rsidRDefault="00761830" w:rsidP="00761830"/>
    <w:tbl>
      <w:tblPr>
        <w:tblStyle w:val="Tabelraster"/>
        <w:tblW w:w="10201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701"/>
        <w:gridCol w:w="1701"/>
        <w:gridCol w:w="1984"/>
        <w:gridCol w:w="2268"/>
      </w:tblGrid>
      <w:tr w:rsidR="00761830" w:rsidRPr="00761830" w14:paraId="1576BB91" w14:textId="77777777" w:rsidTr="00306347">
        <w:trPr>
          <w:trHeight w:val="712"/>
        </w:trPr>
        <w:tc>
          <w:tcPr>
            <w:tcW w:w="1129" w:type="dxa"/>
            <w:shd w:val="clear" w:color="auto" w:fill="C1C1C1" w:themeFill="accent4" w:themeFillTint="66"/>
          </w:tcPr>
          <w:p w14:paraId="4EA8FF08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bookmarkStart w:id="2" w:name="_Hlk123223981"/>
            <w:r w:rsidRPr="00761830">
              <w:rPr>
                <w:b/>
                <w:bCs/>
                <w:sz w:val="20"/>
                <w:szCs w:val="20"/>
              </w:rPr>
              <w:t xml:space="preserve">Nummer lesweek 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444CA747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Fase </w:t>
            </w:r>
          </w:p>
        </w:tc>
        <w:tc>
          <w:tcPr>
            <w:tcW w:w="1701" w:type="dxa"/>
            <w:shd w:val="clear" w:color="auto" w:fill="C1C1C1" w:themeFill="accent4" w:themeFillTint="66"/>
          </w:tcPr>
          <w:p w14:paraId="4BBA32AC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Lesdag 1 | 2 uur </w:t>
            </w:r>
          </w:p>
          <w:p w14:paraId="4136CF32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Dinsdag </w:t>
            </w:r>
          </w:p>
          <w:p w14:paraId="6EB77B6A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Pascalle en Karin </w:t>
            </w:r>
          </w:p>
        </w:tc>
        <w:tc>
          <w:tcPr>
            <w:tcW w:w="1701" w:type="dxa"/>
            <w:shd w:val="clear" w:color="auto" w:fill="C1C1C1" w:themeFill="accent4" w:themeFillTint="66"/>
          </w:tcPr>
          <w:p w14:paraId="100691F0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Lesdag 2 | 3 uur </w:t>
            </w:r>
          </w:p>
          <w:p w14:paraId="6719648D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>Woensdag</w:t>
            </w:r>
          </w:p>
          <w:p w14:paraId="5433502F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Stijn en Steven </w:t>
            </w:r>
          </w:p>
        </w:tc>
        <w:tc>
          <w:tcPr>
            <w:tcW w:w="1984" w:type="dxa"/>
            <w:shd w:val="clear" w:color="auto" w:fill="C1C1C1" w:themeFill="accent4" w:themeFillTint="66"/>
          </w:tcPr>
          <w:p w14:paraId="4F98088B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Lesdag 3| 2 uur </w:t>
            </w:r>
          </w:p>
          <w:p w14:paraId="168CA4CD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Donderdag </w:t>
            </w:r>
          </w:p>
          <w:p w14:paraId="2C9AF9F5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>Nathalie en Steven</w:t>
            </w:r>
          </w:p>
        </w:tc>
        <w:tc>
          <w:tcPr>
            <w:tcW w:w="2268" w:type="dxa"/>
            <w:shd w:val="clear" w:color="auto" w:fill="C1C1C1" w:themeFill="accent4" w:themeFillTint="66"/>
          </w:tcPr>
          <w:p w14:paraId="5073E94B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Lesdag 4 | 4 uur </w:t>
            </w:r>
          </w:p>
          <w:p w14:paraId="09C9D26B" w14:textId="74F603A0" w:rsidR="00761830" w:rsidRPr="00761830" w:rsidRDefault="00D2340B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>Vr</w:t>
            </w:r>
            <w:r w:rsidRPr="00306347">
              <w:rPr>
                <w:b/>
                <w:bCs/>
                <w:sz w:val="20"/>
                <w:szCs w:val="20"/>
              </w:rPr>
              <w:t>i</w:t>
            </w:r>
            <w:r w:rsidRPr="00761830">
              <w:rPr>
                <w:b/>
                <w:bCs/>
                <w:sz w:val="20"/>
                <w:szCs w:val="20"/>
              </w:rPr>
              <w:t>jdag</w:t>
            </w:r>
            <w:r w:rsidR="00761830" w:rsidRPr="00761830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E9A0321" w14:textId="77777777" w:rsidR="00761830" w:rsidRPr="00761830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761830">
              <w:rPr>
                <w:b/>
                <w:bCs/>
                <w:sz w:val="20"/>
                <w:szCs w:val="20"/>
              </w:rPr>
              <w:t xml:space="preserve">Pascalle en Stijn </w:t>
            </w:r>
          </w:p>
        </w:tc>
      </w:tr>
      <w:bookmarkEnd w:id="2"/>
      <w:tr w:rsidR="00761830" w:rsidRPr="00761830" w14:paraId="1834A5D2" w14:textId="77777777" w:rsidTr="00306347">
        <w:trPr>
          <w:trHeight w:val="841"/>
        </w:trPr>
        <w:tc>
          <w:tcPr>
            <w:tcW w:w="1129" w:type="dxa"/>
          </w:tcPr>
          <w:p w14:paraId="07067475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Lesweek 1</w:t>
            </w:r>
          </w:p>
          <w:p w14:paraId="1DAE6A9F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Maandag</w:t>
            </w:r>
          </w:p>
          <w:p w14:paraId="473D1F7E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6-2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0EEDF46D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Introductie en start oriëntatie en onderzoek </w:t>
            </w:r>
          </w:p>
        </w:tc>
        <w:tc>
          <w:tcPr>
            <w:tcW w:w="1701" w:type="dxa"/>
            <w:shd w:val="clear" w:color="auto" w:fill="9AAEEF" w:themeFill="accent6" w:themeFillTint="66"/>
          </w:tcPr>
          <w:p w14:paraId="59C6B04B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Kamp </w:t>
            </w:r>
          </w:p>
        </w:tc>
        <w:tc>
          <w:tcPr>
            <w:tcW w:w="1701" w:type="dxa"/>
            <w:shd w:val="clear" w:color="auto" w:fill="9AAEEF" w:themeFill="accent6" w:themeFillTint="66"/>
          </w:tcPr>
          <w:p w14:paraId="36661E04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Kamp </w:t>
            </w:r>
          </w:p>
        </w:tc>
        <w:tc>
          <w:tcPr>
            <w:tcW w:w="1984" w:type="dxa"/>
            <w:shd w:val="clear" w:color="auto" w:fill="9AAEEF" w:themeFill="accent6" w:themeFillTint="66"/>
          </w:tcPr>
          <w:p w14:paraId="069A411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Ochtend vrij </w:t>
            </w:r>
          </w:p>
        </w:tc>
        <w:tc>
          <w:tcPr>
            <w:tcW w:w="2268" w:type="dxa"/>
          </w:tcPr>
          <w:p w14:paraId="076A1D7B" w14:textId="77777777" w:rsidR="00306347" w:rsidRPr="00306347" w:rsidRDefault="00761830" w:rsidP="00306347">
            <w:pPr>
              <w:rPr>
                <w:sz w:val="20"/>
                <w:szCs w:val="20"/>
              </w:rPr>
            </w:pPr>
            <w:r w:rsidRPr="00306347">
              <w:rPr>
                <w:sz w:val="20"/>
                <w:szCs w:val="20"/>
              </w:rPr>
              <w:t>Aftrap IBS  Community building (1.1) Presentaties en kennismaking opdrachtgevers</w:t>
            </w:r>
            <w:r w:rsidR="00306347" w:rsidRPr="00306347">
              <w:rPr>
                <w:sz w:val="20"/>
                <w:szCs w:val="20"/>
              </w:rPr>
              <w:t xml:space="preserve">. </w:t>
            </w:r>
          </w:p>
          <w:p w14:paraId="007B6093" w14:textId="2F91CCCA" w:rsidR="00761830" w:rsidRPr="00761830" w:rsidRDefault="00761830" w:rsidP="00306347">
            <w:r w:rsidRPr="00306347">
              <w:rPr>
                <w:sz w:val="20"/>
                <w:szCs w:val="20"/>
              </w:rPr>
              <w:t xml:space="preserve">Intro LA 1  (1.3) </w:t>
            </w:r>
          </w:p>
        </w:tc>
      </w:tr>
      <w:tr w:rsidR="00761830" w:rsidRPr="00761830" w14:paraId="59D047C1" w14:textId="77777777" w:rsidTr="00CB0DE4">
        <w:trPr>
          <w:trHeight w:val="1747"/>
        </w:trPr>
        <w:tc>
          <w:tcPr>
            <w:tcW w:w="1129" w:type="dxa"/>
          </w:tcPr>
          <w:p w14:paraId="36CA288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bookmarkStart w:id="3" w:name="_Hlk123223824"/>
            <w:r w:rsidRPr="00761830">
              <w:rPr>
                <w:sz w:val="20"/>
                <w:szCs w:val="20"/>
              </w:rPr>
              <w:t>Lesweek 2</w:t>
            </w:r>
          </w:p>
          <w:p w14:paraId="0481B414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Maandag </w:t>
            </w:r>
          </w:p>
          <w:p w14:paraId="7EE603C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13-2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592C096A" w14:textId="77777777" w:rsidR="00761830" w:rsidRPr="00761830" w:rsidRDefault="00761830" w:rsidP="00306347">
            <w:pPr>
              <w:spacing w:after="240"/>
              <w:rPr>
                <w:sz w:val="20"/>
                <w:szCs w:val="20"/>
                <w:lang w:val="en-GB"/>
              </w:rPr>
            </w:pPr>
            <w:r w:rsidRPr="00761830">
              <w:rPr>
                <w:sz w:val="20"/>
                <w:szCs w:val="20"/>
                <w:lang w:val="en-GB"/>
              </w:rPr>
              <w:t xml:space="preserve">Idem </w:t>
            </w:r>
          </w:p>
          <w:p w14:paraId="097207CB" w14:textId="77777777" w:rsidR="00761830" w:rsidRPr="00761830" w:rsidRDefault="00761830" w:rsidP="00306347">
            <w:pPr>
              <w:spacing w:after="240"/>
              <w:rPr>
                <w:sz w:val="20"/>
                <w:szCs w:val="20"/>
                <w:lang w:val="en-GB"/>
              </w:rPr>
            </w:pPr>
            <w:r w:rsidRPr="00761830">
              <w:rPr>
                <w:sz w:val="20"/>
                <w:szCs w:val="20"/>
                <w:lang w:val="en-GB"/>
              </w:rPr>
              <w:t>Contact met community-</w:t>
            </w:r>
            <w:proofErr w:type="spellStart"/>
            <w:r w:rsidRPr="00761830">
              <w:rPr>
                <w:sz w:val="20"/>
                <w:szCs w:val="20"/>
                <w:lang w:val="en-GB"/>
              </w:rPr>
              <w:t>leden</w:t>
            </w:r>
            <w:proofErr w:type="spellEnd"/>
            <w:r w:rsidRPr="00761830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701" w:type="dxa"/>
          </w:tcPr>
          <w:p w14:paraId="7A72BBD9" w14:textId="23E19945" w:rsidR="00761830" w:rsidRPr="00761830" w:rsidRDefault="00761830" w:rsidP="00CB0DE4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Korte herhaling opbouw en opdrachten</w:t>
            </w:r>
            <w:r w:rsidR="00306347">
              <w:rPr>
                <w:sz w:val="20"/>
                <w:szCs w:val="20"/>
              </w:rPr>
              <w:t xml:space="preserve">. </w:t>
            </w:r>
            <w:r w:rsidRPr="00761830">
              <w:rPr>
                <w:sz w:val="20"/>
                <w:szCs w:val="20"/>
              </w:rPr>
              <w:t>Groepen maken</w:t>
            </w:r>
            <w:r w:rsidR="00CB0DE4">
              <w:rPr>
                <w:sz w:val="20"/>
                <w:szCs w:val="20"/>
              </w:rPr>
              <w:t xml:space="preserve">. </w:t>
            </w:r>
            <w:r w:rsidRPr="00761830">
              <w:rPr>
                <w:sz w:val="20"/>
                <w:szCs w:val="20"/>
              </w:rPr>
              <w:t>Opstart</w:t>
            </w:r>
            <w:r w:rsidR="00306347">
              <w:rPr>
                <w:sz w:val="20"/>
                <w:szCs w:val="20"/>
              </w:rPr>
              <w:t xml:space="preserve">en </w:t>
            </w:r>
            <w:r w:rsidRPr="00761830">
              <w:rPr>
                <w:sz w:val="20"/>
                <w:szCs w:val="20"/>
              </w:rPr>
              <w:t>groepjes en starten met LA 1</w:t>
            </w:r>
            <w:r w:rsidR="00D2340B">
              <w:rPr>
                <w:sz w:val="20"/>
                <w:szCs w:val="20"/>
              </w:rPr>
              <w:t>.</w:t>
            </w:r>
            <w:r w:rsidRPr="007618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12FE1B54" w14:textId="77777777" w:rsid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Werken aan LA 1</w:t>
            </w:r>
          </w:p>
          <w:p w14:paraId="19037465" w14:textId="67656C3E" w:rsidR="00A036D9" w:rsidRPr="00761830" w:rsidRDefault="00A036D9" w:rsidP="00306347">
            <w:pPr>
              <w:spacing w:after="240"/>
              <w:rPr>
                <w:sz w:val="20"/>
                <w:szCs w:val="20"/>
              </w:rPr>
            </w:pPr>
            <w:r w:rsidRPr="00A036D9">
              <w:rPr>
                <w:sz w:val="20"/>
                <w:szCs w:val="20"/>
              </w:rPr>
              <w:t>Contact met community-leden?</w:t>
            </w:r>
          </w:p>
        </w:tc>
        <w:tc>
          <w:tcPr>
            <w:tcW w:w="1984" w:type="dxa"/>
          </w:tcPr>
          <w:p w14:paraId="56A6833E" w14:textId="5718854F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Intro STARR en </w:t>
            </w:r>
            <w:proofErr w:type="spellStart"/>
            <w:r w:rsidRPr="00761830">
              <w:rPr>
                <w:sz w:val="20"/>
                <w:szCs w:val="20"/>
              </w:rPr>
              <w:t>beoordelingsformu</w:t>
            </w:r>
            <w:proofErr w:type="spellEnd"/>
            <w:r w:rsidR="00D2340B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lier</w:t>
            </w:r>
          </w:p>
          <w:p w14:paraId="63482E80" w14:textId="77777777" w:rsid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Werken aan LA 1</w:t>
            </w:r>
          </w:p>
          <w:p w14:paraId="4A60354E" w14:textId="19E37ECC" w:rsidR="00A036D9" w:rsidRDefault="00A036D9" w:rsidP="00306347">
            <w:pPr>
              <w:spacing w:after="240"/>
              <w:rPr>
                <w:sz w:val="20"/>
                <w:szCs w:val="20"/>
              </w:rPr>
            </w:pPr>
            <w:r w:rsidRPr="00A036D9">
              <w:rPr>
                <w:sz w:val="20"/>
                <w:szCs w:val="20"/>
              </w:rPr>
              <w:t>Contact met community-leden?</w:t>
            </w:r>
          </w:p>
          <w:p w14:paraId="4D05CB52" w14:textId="632CD7D0" w:rsidR="00A036D9" w:rsidRPr="00761830" w:rsidRDefault="00A036D9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255F4E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Deadline LA 1 (17-2)</w:t>
            </w:r>
          </w:p>
          <w:p w14:paraId="64E88E61" w14:textId="77777777" w:rsidR="00761830" w:rsidRPr="00433BE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>Training organiseren van een activiteit + projectmanagement (1.2)</w:t>
            </w:r>
          </w:p>
          <w:p w14:paraId="66A16C9A" w14:textId="343E5514" w:rsidR="00B94661" w:rsidRPr="00761830" w:rsidRDefault="00B94661" w:rsidP="00306347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met community-leden</w:t>
            </w:r>
            <w:r w:rsidR="00A036D9">
              <w:rPr>
                <w:sz w:val="20"/>
                <w:szCs w:val="20"/>
              </w:rPr>
              <w:t xml:space="preserve">? </w:t>
            </w:r>
          </w:p>
        </w:tc>
      </w:tr>
      <w:bookmarkEnd w:id="3"/>
      <w:tr w:rsidR="00761830" w:rsidRPr="00761830" w14:paraId="52E6D336" w14:textId="77777777" w:rsidTr="00306347">
        <w:trPr>
          <w:trHeight w:val="554"/>
        </w:trPr>
        <w:tc>
          <w:tcPr>
            <w:tcW w:w="1129" w:type="dxa"/>
            <w:shd w:val="clear" w:color="auto" w:fill="9AAEEF" w:themeFill="accent6" w:themeFillTint="66"/>
          </w:tcPr>
          <w:p w14:paraId="265DA1F7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Vakantie </w:t>
            </w:r>
          </w:p>
        </w:tc>
        <w:tc>
          <w:tcPr>
            <w:tcW w:w="1418" w:type="dxa"/>
            <w:shd w:val="clear" w:color="auto" w:fill="9AAEEF" w:themeFill="accent6" w:themeFillTint="66"/>
          </w:tcPr>
          <w:p w14:paraId="711B34F4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AAEEF" w:themeFill="accent6" w:themeFillTint="66"/>
          </w:tcPr>
          <w:p w14:paraId="3BCB65A2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AAEEF" w:themeFill="accent6" w:themeFillTint="66"/>
          </w:tcPr>
          <w:p w14:paraId="0506CE66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9AAEEF" w:themeFill="accent6" w:themeFillTint="66"/>
          </w:tcPr>
          <w:p w14:paraId="7128CAA9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9AAEEF" w:themeFill="accent6" w:themeFillTint="66"/>
          </w:tcPr>
          <w:p w14:paraId="44F3AAA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</w:tr>
      <w:tr w:rsidR="00761830" w:rsidRPr="00761830" w14:paraId="113BB84C" w14:textId="77777777" w:rsidTr="00CB0DE4">
        <w:trPr>
          <w:trHeight w:val="1641"/>
        </w:trPr>
        <w:tc>
          <w:tcPr>
            <w:tcW w:w="1129" w:type="dxa"/>
          </w:tcPr>
          <w:p w14:paraId="7C4192D5" w14:textId="77777777" w:rsidR="00761830" w:rsidRPr="00761830" w:rsidRDefault="00761830" w:rsidP="00CB0DE4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Lesweek 3</w:t>
            </w:r>
          </w:p>
          <w:p w14:paraId="7AAAFBDF" w14:textId="77777777" w:rsidR="00761830" w:rsidRPr="00761830" w:rsidRDefault="00761830" w:rsidP="00CB0DE4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Maandag</w:t>
            </w:r>
          </w:p>
          <w:p w14:paraId="0C8D9C04" w14:textId="77777777" w:rsidR="00761830" w:rsidRPr="00761830" w:rsidRDefault="00761830" w:rsidP="00CB0DE4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 27-2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2FA6FEA0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3 voorstellen maken </w:t>
            </w:r>
          </w:p>
        </w:tc>
        <w:tc>
          <w:tcPr>
            <w:tcW w:w="1701" w:type="dxa"/>
          </w:tcPr>
          <w:p w14:paraId="3AB4F800" w14:textId="77777777" w:rsidR="00CB0DE4" w:rsidRDefault="00761830" w:rsidP="00CB0DE4">
            <w:pPr>
              <w:spacing w:after="240"/>
              <w:rPr>
                <w:sz w:val="20"/>
                <w:szCs w:val="20"/>
              </w:rPr>
            </w:pPr>
            <w:proofErr w:type="spellStart"/>
            <w:r w:rsidRPr="00761830">
              <w:rPr>
                <w:sz w:val="20"/>
                <w:szCs w:val="20"/>
              </w:rPr>
              <w:t>Beoordelingsfor</w:t>
            </w:r>
            <w:r w:rsidR="00CB0DE4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mulier</w:t>
            </w:r>
            <w:proofErr w:type="spellEnd"/>
            <w:r w:rsidRPr="00761830">
              <w:rPr>
                <w:sz w:val="20"/>
                <w:szCs w:val="20"/>
              </w:rPr>
              <w:t xml:space="preserve"> </w:t>
            </w:r>
            <w:proofErr w:type="spellStart"/>
            <w:r w:rsidRPr="00761830">
              <w:rPr>
                <w:sz w:val="20"/>
                <w:szCs w:val="20"/>
              </w:rPr>
              <w:t>Projectbe</w:t>
            </w:r>
            <w:r w:rsidR="00CB0DE4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schrijving</w:t>
            </w:r>
            <w:proofErr w:type="spellEnd"/>
            <w:r w:rsidR="00CB0DE4">
              <w:rPr>
                <w:sz w:val="20"/>
                <w:szCs w:val="20"/>
              </w:rPr>
              <w:t>.</w:t>
            </w:r>
          </w:p>
          <w:p w14:paraId="15318CEE" w14:textId="77777777" w:rsidR="00761830" w:rsidRDefault="00761830" w:rsidP="00CB0DE4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Voorbereiden FBF LA 1</w:t>
            </w:r>
          </w:p>
          <w:p w14:paraId="222F256F" w14:textId="7AF5C943" w:rsidR="007F3D99" w:rsidRPr="00761830" w:rsidRDefault="007F3D99" w:rsidP="00CB0DE4">
            <w:pPr>
              <w:spacing w:after="240"/>
              <w:rPr>
                <w:sz w:val="20"/>
                <w:szCs w:val="20"/>
              </w:rPr>
            </w:pPr>
            <w:r w:rsidRPr="007F3D99">
              <w:rPr>
                <w:sz w:val="20"/>
                <w:szCs w:val="20"/>
              </w:rPr>
              <w:t>Intro LA 2 (1.3)</w:t>
            </w:r>
          </w:p>
        </w:tc>
        <w:tc>
          <w:tcPr>
            <w:tcW w:w="1701" w:type="dxa"/>
          </w:tcPr>
          <w:p w14:paraId="693122C4" w14:textId="77777777" w:rsidR="00CB0DE4" w:rsidRDefault="00761830" w:rsidP="00CB0DE4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Feedbackfriends LA 1</w:t>
            </w:r>
            <w:r w:rsidR="00CB0DE4">
              <w:rPr>
                <w:sz w:val="20"/>
                <w:szCs w:val="20"/>
              </w:rPr>
              <w:t xml:space="preserve"> </w:t>
            </w:r>
            <w:r w:rsidRPr="00761830">
              <w:rPr>
                <w:sz w:val="20"/>
                <w:szCs w:val="20"/>
              </w:rPr>
              <w:t>(1-3)</w:t>
            </w:r>
            <w:r w:rsidR="00CB0DE4">
              <w:rPr>
                <w:sz w:val="20"/>
                <w:szCs w:val="20"/>
              </w:rPr>
              <w:t xml:space="preserve">. </w:t>
            </w:r>
          </w:p>
          <w:p w14:paraId="37DF0E3B" w14:textId="4B9AF8F5" w:rsidR="00761830" w:rsidRPr="00433BEA" w:rsidRDefault="00CB0DE4" w:rsidP="00CB0DE4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>T</w:t>
            </w:r>
            <w:r w:rsidR="00761830" w:rsidRPr="00433BEA">
              <w:rPr>
                <w:b/>
                <w:bCs/>
                <w:sz w:val="20"/>
                <w:szCs w:val="20"/>
              </w:rPr>
              <w:t xml:space="preserve">raining werving en </w:t>
            </w:r>
            <w:proofErr w:type="spellStart"/>
            <w:r w:rsidR="00761830" w:rsidRPr="00433BEA">
              <w:rPr>
                <w:b/>
                <w:bCs/>
                <w:sz w:val="20"/>
                <w:szCs w:val="20"/>
              </w:rPr>
              <w:t>gedragsbeïnvloe</w:t>
            </w:r>
            <w:r w:rsidRPr="00433BEA">
              <w:rPr>
                <w:b/>
                <w:bCs/>
                <w:sz w:val="20"/>
                <w:szCs w:val="20"/>
              </w:rPr>
              <w:t>-</w:t>
            </w:r>
            <w:r w:rsidR="00761830" w:rsidRPr="00433BEA">
              <w:rPr>
                <w:b/>
                <w:bCs/>
                <w:sz w:val="20"/>
                <w:szCs w:val="20"/>
              </w:rPr>
              <w:t>ding</w:t>
            </w:r>
            <w:proofErr w:type="spellEnd"/>
            <w:r w:rsidR="00761830" w:rsidRPr="00433BEA">
              <w:rPr>
                <w:b/>
                <w:bCs/>
                <w:sz w:val="20"/>
                <w:szCs w:val="20"/>
              </w:rPr>
              <w:t xml:space="preserve"> (1.6 ) </w:t>
            </w:r>
          </w:p>
        </w:tc>
        <w:tc>
          <w:tcPr>
            <w:tcW w:w="1984" w:type="dxa"/>
          </w:tcPr>
          <w:p w14:paraId="0331C33B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Werken aan STARR   </w:t>
            </w:r>
          </w:p>
          <w:p w14:paraId="271B6116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Werken aan LA 2</w:t>
            </w:r>
          </w:p>
          <w:p w14:paraId="60685ABD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E6DFC06" w14:textId="77777777" w:rsidR="00761830" w:rsidRPr="00761830" w:rsidRDefault="00761830" w:rsidP="00306347">
            <w:pPr>
              <w:spacing w:after="240"/>
              <w:rPr>
                <w:sz w:val="20"/>
                <w:szCs w:val="20"/>
                <w:lang w:val="en-GB"/>
              </w:rPr>
            </w:pPr>
            <w:r w:rsidRPr="00761830">
              <w:rPr>
                <w:sz w:val="20"/>
                <w:szCs w:val="20"/>
                <w:lang w:val="en-GB"/>
              </w:rPr>
              <w:t xml:space="preserve">Deadline LA 2 (3-3) </w:t>
            </w:r>
          </w:p>
          <w:p w14:paraId="7C6A3337" w14:textId="77777777" w:rsidR="00761830" w:rsidRPr="00433BE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  <w:lang w:val="en-GB"/>
              </w:rPr>
              <w:t xml:space="preserve">Training </w:t>
            </w:r>
            <w:proofErr w:type="spellStart"/>
            <w:r w:rsidRPr="00433BEA">
              <w:rPr>
                <w:b/>
                <w:bCs/>
                <w:sz w:val="20"/>
                <w:szCs w:val="20"/>
                <w:lang w:val="en-GB"/>
              </w:rPr>
              <w:t>Communicatieplan</w:t>
            </w:r>
            <w:proofErr w:type="spellEnd"/>
            <w:r w:rsidRPr="00433BEA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33BEA">
              <w:rPr>
                <w:b/>
                <w:bCs/>
                <w:sz w:val="20"/>
                <w:szCs w:val="20"/>
                <w:lang w:val="en-GB"/>
              </w:rPr>
              <w:t>maken</w:t>
            </w:r>
            <w:proofErr w:type="spellEnd"/>
            <w:r w:rsidRPr="00433BEA">
              <w:rPr>
                <w:b/>
                <w:bCs/>
                <w:sz w:val="20"/>
                <w:szCs w:val="20"/>
                <w:lang w:val="en-GB"/>
              </w:rPr>
              <w:t xml:space="preserve">.  </w:t>
            </w:r>
            <w:r w:rsidRPr="00433BEA">
              <w:rPr>
                <w:b/>
                <w:bCs/>
                <w:sz w:val="20"/>
                <w:szCs w:val="20"/>
              </w:rPr>
              <w:t>(1.4)</w:t>
            </w:r>
          </w:p>
        </w:tc>
      </w:tr>
      <w:tr w:rsidR="00761830" w:rsidRPr="00761830" w14:paraId="04077A2B" w14:textId="77777777" w:rsidTr="00306347">
        <w:trPr>
          <w:trHeight w:val="1075"/>
        </w:trPr>
        <w:tc>
          <w:tcPr>
            <w:tcW w:w="1129" w:type="dxa"/>
          </w:tcPr>
          <w:p w14:paraId="3B1A0411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Lesweek 4</w:t>
            </w:r>
          </w:p>
          <w:p w14:paraId="701ACC73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Maandag </w:t>
            </w:r>
          </w:p>
          <w:p w14:paraId="4F22548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6 maart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7311CFE0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Keuze maken in overleg met de opdrachtgever</w:t>
            </w:r>
          </w:p>
        </w:tc>
        <w:tc>
          <w:tcPr>
            <w:tcW w:w="1701" w:type="dxa"/>
          </w:tcPr>
          <w:p w14:paraId="0D60C8DA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Einde van de les de 3 voorstellen opsturen </w:t>
            </w:r>
          </w:p>
          <w:p w14:paraId="55060C11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Voorbereiden FBF LA 2</w:t>
            </w:r>
          </w:p>
        </w:tc>
        <w:tc>
          <w:tcPr>
            <w:tcW w:w="1701" w:type="dxa"/>
          </w:tcPr>
          <w:p w14:paraId="6409BCD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Feedbackfriends LA 2 (8-3) </w:t>
            </w:r>
          </w:p>
          <w:p w14:paraId="649E8E0C" w14:textId="77777777" w:rsidR="00761830" w:rsidRPr="00433BE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>Training maken van draaiboeken.</w:t>
            </w:r>
          </w:p>
        </w:tc>
        <w:tc>
          <w:tcPr>
            <w:tcW w:w="1984" w:type="dxa"/>
          </w:tcPr>
          <w:p w14:paraId="31BC4B8F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Bericht van opdrachtgever over voorstellen </w:t>
            </w:r>
          </w:p>
          <w:p w14:paraId="1FAB87B1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Uitwerken communicatieplan en draaiboek </w:t>
            </w:r>
          </w:p>
        </w:tc>
        <w:tc>
          <w:tcPr>
            <w:tcW w:w="2268" w:type="dxa"/>
          </w:tcPr>
          <w:p w14:paraId="12814381" w14:textId="77777777" w:rsidR="00761830" w:rsidRPr="00433BE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 xml:space="preserve">Training maken van communicatiemiddelen. (1.4) </w:t>
            </w:r>
          </w:p>
        </w:tc>
      </w:tr>
      <w:tr w:rsidR="00761830" w:rsidRPr="00761830" w14:paraId="0C01FC2E" w14:textId="77777777" w:rsidTr="003621A3">
        <w:trPr>
          <w:trHeight w:val="423"/>
        </w:trPr>
        <w:tc>
          <w:tcPr>
            <w:tcW w:w="1129" w:type="dxa"/>
          </w:tcPr>
          <w:p w14:paraId="2DE66FFB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lastRenderedPageBreak/>
              <w:t>Lesweek 5</w:t>
            </w:r>
          </w:p>
          <w:p w14:paraId="7C62B809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Maandag </w:t>
            </w:r>
          </w:p>
          <w:p w14:paraId="723B38E3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13 maart </w:t>
            </w:r>
          </w:p>
          <w:p w14:paraId="65C972B0" w14:textId="77777777" w:rsidR="00761830" w:rsidRPr="00761830" w:rsidRDefault="00761830" w:rsidP="003621A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1C1C1" w:themeFill="accent4" w:themeFillTint="66"/>
          </w:tcPr>
          <w:p w14:paraId="7C41B54E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Uitwerken </w:t>
            </w:r>
          </w:p>
        </w:tc>
        <w:tc>
          <w:tcPr>
            <w:tcW w:w="1701" w:type="dxa"/>
          </w:tcPr>
          <w:p w14:paraId="075E2A27" w14:textId="77777777" w:rsidR="003621A3" w:rsidRPr="00433BEA" w:rsidRDefault="00761830" w:rsidP="003621A3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 xml:space="preserve">Training Advies voor de lange termijn.  </w:t>
            </w:r>
          </w:p>
          <w:p w14:paraId="3C1DD989" w14:textId="5EADD9BB" w:rsidR="00761830" w:rsidRPr="00761830" w:rsidRDefault="00761830" w:rsidP="003621A3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Werken aan draaiboek, communicatieplan en </w:t>
            </w:r>
            <w:proofErr w:type="spellStart"/>
            <w:r w:rsidR="007B5B62" w:rsidRPr="00761830">
              <w:rPr>
                <w:sz w:val="20"/>
                <w:szCs w:val="20"/>
              </w:rPr>
              <w:t>communicatie</w:t>
            </w:r>
            <w:r w:rsidR="007B5B62">
              <w:rPr>
                <w:sz w:val="20"/>
                <w:szCs w:val="20"/>
              </w:rPr>
              <w:t>-</w:t>
            </w:r>
            <w:r w:rsidR="007B5B62" w:rsidRPr="00761830">
              <w:rPr>
                <w:sz w:val="20"/>
                <w:szCs w:val="20"/>
              </w:rPr>
              <w:t>mid</w:t>
            </w:r>
            <w:r w:rsidR="007B5B62">
              <w:rPr>
                <w:sz w:val="20"/>
                <w:szCs w:val="20"/>
              </w:rPr>
              <w:t>d</w:t>
            </w:r>
            <w:r w:rsidR="007B5B62" w:rsidRPr="00761830">
              <w:rPr>
                <w:sz w:val="20"/>
                <w:szCs w:val="20"/>
              </w:rPr>
              <w:t>elen</w:t>
            </w:r>
            <w:proofErr w:type="spellEnd"/>
            <w:r w:rsidRPr="00761830">
              <w:rPr>
                <w:sz w:val="20"/>
                <w:szCs w:val="20"/>
              </w:rPr>
              <w:t xml:space="preserve">, advies lange termijn </w:t>
            </w:r>
          </w:p>
        </w:tc>
        <w:tc>
          <w:tcPr>
            <w:tcW w:w="1701" w:type="dxa"/>
          </w:tcPr>
          <w:p w14:paraId="602F3602" w14:textId="77777777" w:rsidR="00761830" w:rsidRPr="00433BE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>Training Groepsdynamiek (1.5)</w:t>
            </w:r>
          </w:p>
          <w:p w14:paraId="0E37D162" w14:textId="1C35487B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Werken aan draaiboek, communicatieplan en </w:t>
            </w:r>
            <w:proofErr w:type="spellStart"/>
            <w:r w:rsidRPr="00761830">
              <w:rPr>
                <w:sz w:val="20"/>
                <w:szCs w:val="20"/>
              </w:rPr>
              <w:t>communicatie</w:t>
            </w:r>
            <w:r w:rsidR="007B5B62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middelen</w:t>
            </w:r>
            <w:proofErr w:type="spellEnd"/>
            <w:r w:rsidRPr="00761830">
              <w:rPr>
                <w:sz w:val="20"/>
                <w:szCs w:val="20"/>
              </w:rPr>
              <w:t>, advies lange termijn</w:t>
            </w:r>
          </w:p>
        </w:tc>
        <w:tc>
          <w:tcPr>
            <w:tcW w:w="1984" w:type="dxa"/>
          </w:tcPr>
          <w:p w14:paraId="0E684A3C" w14:textId="353D2CA9" w:rsidR="00761830" w:rsidRPr="00761830" w:rsidRDefault="003621A3" w:rsidP="00306347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Vrije dag voor studenten / studiedag docenten </w:t>
            </w:r>
          </w:p>
          <w:p w14:paraId="51F4AB06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251ED1B" w14:textId="77777777" w:rsidR="00761830" w:rsidRPr="00433BE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433BEA">
              <w:rPr>
                <w:b/>
                <w:bCs/>
                <w:sz w:val="20"/>
                <w:szCs w:val="20"/>
              </w:rPr>
              <w:t xml:space="preserve">Training Presenteren aan opdrachtgever. </w:t>
            </w:r>
          </w:p>
        </w:tc>
      </w:tr>
      <w:tr w:rsidR="00761830" w:rsidRPr="00761830" w14:paraId="2FFEDD5B" w14:textId="77777777" w:rsidTr="003621A3">
        <w:trPr>
          <w:trHeight w:val="2942"/>
        </w:trPr>
        <w:tc>
          <w:tcPr>
            <w:tcW w:w="1129" w:type="dxa"/>
          </w:tcPr>
          <w:p w14:paraId="43341C3F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Lesweek 6</w:t>
            </w:r>
          </w:p>
          <w:p w14:paraId="412C64D1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Maandag</w:t>
            </w:r>
          </w:p>
          <w:p w14:paraId="5F248E26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20 maart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186E3B0C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Week van de presentatie</w:t>
            </w:r>
          </w:p>
        </w:tc>
        <w:tc>
          <w:tcPr>
            <w:tcW w:w="1701" w:type="dxa"/>
          </w:tcPr>
          <w:p w14:paraId="57DBFCC5" w14:textId="178DE5A6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Werken aan draaiboek, communicatieplan en communicatiemiddelen, advies lange termijn</w:t>
            </w:r>
            <w:r w:rsidR="007B5B62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2D7D015C" w14:textId="49492E9C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Generale repetitie presentaties</w:t>
            </w:r>
            <w:r w:rsidR="007B5B62">
              <w:rPr>
                <w:sz w:val="20"/>
                <w:szCs w:val="20"/>
              </w:rPr>
              <w:t>.</w:t>
            </w:r>
          </w:p>
          <w:p w14:paraId="2FAA0090" w14:textId="39AFD604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Werken aan draaiboek, </w:t>
            </w:r>
            <w:proofErr w:type="spellStart"/>
            <w:r w:rsidRPr="00761830">
              <w:rPr>
                <w:sz w:val="20"/>
                <w:szCs w:val="20"/>
              </w:rPr>
              <w:t>communicatie</w:t>
            </w:r>
            <w:r w:rsidR="007B5B62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plan</w:t>
            </w:r>
            <w:proofErr w:type="spellEnd"/>
            <w:r w:rsidRPr="00761830">
              <w:rPr>
                <w:sz w:val="20"/>
                <w:szCs w:val="20"/>
              </w:rPr>
              <w:t xml:space="preserve"> en communicatiemiddelen, advies lange termijn</w:t>
            </w:r>
            <w:r w:rsidR="003621A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14:paraId="27E45B7F" w14:textId="4B306196" w:rsidR="00761830" w:rsidRPr="00761830" w:rsidRDefault="003621A3" w:rsidP="00306347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STARR </w:t>
            </w:r>
          </w:p>
        </w:tc>
        <w:tc>
          <w:tcPr>
            <w:tcW w:w="2268" w:type="dxa"/>
          </w:tcPr>
          <w:p w14:paraId="7E96E00A" w14:textId="29B22096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Voorbereiden presentaties, werken aan Projectbeschrijving</w:t>
            </w:r>
            <w:r w:rsidR="007B5B62">
              <w:rPr>
                <w:sz w:val="20"/>
                <w:szCs w:val="20"/>
              </w:rPr>
              <w:t>.</w:t>
            </w:r>
            <w:r w:rsidRPr="00761830">
              <w:rPr>
                <w:sz w:val="20"/>
                <w:szCs w:val="20"/>
              </w:rPr>
              <w:t xml:space="preserve"> </w:t>
            </w:r>
          </w:p>
          <w:p w14:paraId="7D1DD5B7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  <w:p w14:paraId="66C85F5A" w14:textId="3198D8C2" w:rsidR="00761830" w:rsidRPr="00761830" w:rsidRDefault="00761830" w:rsidP="003621A3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Presentaties aan opdrachtgevers 12.45-13.45 uur</w:t>
            </w:r>
            <w:r w:rsidR="007B5B62">
              <w:rPr>
                <w:sz w:val="20"/>
                <w:szCs w:val="20"/>
              </w:rPr>
              <w:t>.</w:t>
            </w:r>
          </w:p>
        </w:tc>
      </w:tr>
      <w:tr w:rsidR="00761830" w:rsidRPr="00761830" w14:paraId="70A0A1FE" w14:textId="77777777" w:rsidTr="00306347">
        <w:trPr>
          <w:trHeight w:val="823"/>
        </w:trPr>
        <w:tc>
          <w:tcPr>
            <w:tcW w:w="1129" w:type="dxa"/>
          </w:tcPr>
          <w:p w14:paraId="5F7EC7D8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Lesweek 7 </w:t>
            </w:r>
          </w:p>
          <w:p w14:paraId="1DC596DE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Maandag</w:t>
            </w:r>
          </w:p>
          <w:p w14:paraId="40397D9E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27 maart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7894EE5C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Reflectie en evaluatie </w:t>
            </w:r>
          </w:p>
          <w:p w14:paraId="04894912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1C4DE94" w14:textId="4E6C634D" w:rsidR="00761830" w:rsidRPr="002E5EBA" w:rsidRDefault="00761830" w:rsidP="00306347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2E5EBA">
              <w:rPr>
                <w:b/>
                <w:bCs/>
                <w:sz w:val="20"/>
                <w:szCs w:val="20"/>
              </w:rPr>
              <w:t>Training reflectie en evaluatie</w:t>
            </w:r>
            <w:r w:rsidR="007B5B62" w:rsidRPr="002E5EB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189B9F99" w14:textId="2F2A6634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Werken aan </w:t>
            </w:r>
            <w:proofErr w:type="spellStart"/>
            <w:r w:rsidRPr="00761830">
              <w:rPr>
                <w:sz w:val="20"/>
                <w:szCs w:val="20"/>
              </w:rPr>
              <w:t>Projectbeschrij</w:t>
            </w:r>
            <w:proofErr w:type="spellEnd"/>
            <w:r w:rsidR="003621A3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ving</w:t>
            </w:r>
            <w:r w:rsidR="007B5B62">
              <w:rPr>
                <w:sz w:val="20"/>
                <w:szCs w:val="20"/>
              </w:rPr>
              <w:t>.</w:t>
            </w:r>
          </w:p>
          <w:p w14:paraId="25465D2B" w14:textId="089F9B95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Evaluatie per groep</w:t>
            </w:r>
            <w:r w:rsidR="007B5B62">
              <w:rPr>
                <w:sz w:val="20"/>
                <w:szCs w:val="20"/>
              </w:rPr>
              <w:t>.</w:t>
            </w:r>
            <w:r w:rsidRPr="007618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1770F106" w14:textId="3320FE09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STARR-gesprekjes</w:t>
            </w:r>
            <w:r w:rsidR="007B5B62">
              <w:rPr>
                <w:sz w:val="20"/>
                <w:szCs w:val="20"/>
              </w:rPr>
              <w:t>.</w:t>
            </w:r>
            <w:r w:rsidRPr="00761830">
              <w:rPr>
                <w:sz w:val="20"/>
                <w:szCs w:val="20"/>
              </w:rPr>
              <w:t xml:space="preserve"> </w:t>
            </w:r>
          </w:p>
          <w:p w14:paraId="62DB21B5" w14:textId="13BE7CC8" w:rsidR="00761830" w:rsidRPr="00761830" w:rsidRDefault="003621A3" w:rsidP="00306347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761830" w:rsidRPr="00761830">
              <w:rPr>
                <w:sz w:val="20"/>
                <w:szCs w:val="20"/>
              </w:rPr>
              <w:t>erken aan Projectbeschrijving</w:t>
            </w:r>
            <w:r w:rsidR="007B5B62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0BA9153E" w14:textId="0DC5D283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Werken aan Projectbeschrijving</w:t>
            </w:r>
            <w:r w:rsidR="007B5B62">
              <w:rPr>
                <w:sz w:val="20"/>
                <w:szCs w:val="20"/>
              </w:rPr>
              <w:t>.</w:t>
            </w:r>
          </w:p>
        </w:tc>
      </w:tr>
      <w:tr w:rsidR="00761830" w:rsidRPr="00761830" w14:paraId="6412C724" w14:textId="77777777" w:rsidTr="00306347">
        <w:trPr>
          <w:trHeight w:val="835"/>
        </w:trPr>
        <w:tc>
          <w:tcPr>
            <w:tcW w:w="1129" w:type="dxa"/>
          </w:tcPr>
          <w:p w14:paraId="5D738F7F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Lesweek 8</w:t>
            </w:r>
          </w:p>
          <w:p w14:paraId="3554EFA7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Maandag</w:t>
            </w:r>
          </w:p>
          <w:p w14:paraId="167A9E74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3 april </w:t>
            </w:r>
          </w:p>
          <w:p w14:paraId="791D983C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7F663CAA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Alles afmaken en inleveren</w:t>
            </w:r>
          </w:p>
        </w:tc>
        <w:tc>
          <w:tcPr>
            <w:tcW w:w="1701" w:type="dxa"/>
          </w:tcPr>
          <w:p w14:paraId="736DC337" w14:textId="1B8B23B5" w:rsidR="00761830" w:rsidRPr="00761830" w:rsidRDefault="00761830" w:rsidP="007B5B62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Werken aan </w:t>
            </w:r>
            <w:proofErr w:type="spellStart"/>
            <w:r w:rsidRPr="00761830">
              <w:rPr>
                <w:sz w:val="20"/>
                <w:szCs w:val="20"/>
              </w:rPr>
              <w:t>Projectbeschrij</w:t>
            </w:r>
            <w:proofErr w:type="spellEnd"/>
            <w:r w:rsidR="007B5B62">
              <w:rPr>
                <w:sz w:val="20"/>
                <w:szCs w:val="20"/>
              </w:rPr>
              <w:t>-</w:t>
            </w:r>
            <w:r w:rsidRPr="00761830">
              <w:rPr>
                <w:sz w:val="20"/>
                <w:szCs w:val="20"/>
              </w:rPr>
              <w:t>ving</w:t>
            </w:r>
            <w:r w:rsidR="007B5B62">
              <w:rPr>
                <w:sz w:val="20"/>
                <w:szCs w:val="20"/>
              </w:rPr>
              <w:t xml:space="preserve"> </w:t>
            </w:r>
            <w:r w:rsidRPr="00761830">
              <w:rPr>
                <w:sz w:val="20"/>
                <w:szCs w:val="20"/>
              </w:rPr>
              <w:t xml:space="preserve"> en STARR</w:t>
            </w:r>
            <w:r w:rsidR="002B5DDC">
              <w:rPr>
                <w:sz w:val="20"/>
                <w:szCs w:val="20"/>
              </w:rPr>
              <w:t xml:space="preserve"> en i</w:t>
            </w:r>
            <w:r w:rsidR="002B5DDC" w:rsidRPr="002B5DDC">
              <w:rPr>
                <w:sz w:val="20"/>
                <w:szCs w:val="20"/>
              </w:rPr>
              <w:t>nleveren (</w:t>
            </w:r>
            <w:r w:rsidR="002B5DDC">
              <w:rPr>
                <w:sz w:val="20"/>
                <w:szCs w:val="20"/>
              </w:rPr>
              <w:t>3</w:t>
            </w:r>
            <w:r w:rsidR="002B5DDC" w:rsidRPr="002B5DDC">
              <w:rPr>
                <w:sz w:val="20"/>
                <w:szCs w:val="20"/>
              </w:rPr>
              <w:t>-4)</w:t>
            </w:r>
          </w:p>
        </w:tc>
        <w:tc>
          <w:tcPr>
            <w:tcW w:w="1701" w:type="dxa"/>
          </w:tcPr>
          <w:p w14:paraId="54E70B84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Portfolio afmaken en inleveren (5-4)</w:t>
            </w:r>
          </w:p>
        </w:tc>
        <w:tc>
          <w:tcPr>
            <w:tcW w:w="1984" w:type="dxa"/>
          </w:tcPr>
          <w:p w14:paraId="3EB1AE94" w14:textId="2946BC1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183459F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Projectbeschrijving naar opdrachtgever brengen/mailen. </w:t>
            </w:r>
          </w:p>
        </w:tc>
      </w:tr>
      <w:tr w:rsidR="001D071F" w:rsidRPr="00761830" w14:paraId="718EE83A" w14:textId="77777777" w:rsidTr="001D071F">
        <w:trPr>
          <w:trHeight w:val="752"/>
        </w:trPr>
        <w:tc>
          <w:tcPr>
            <w:tcW w:w="1129" w:type="dxa"/>
            <w:shd w:val="clear" w:color="auto" w:fill="E7E6E6" w:themeFill="background2"/>
          </w:tcPr>
          <w:p w14:paraId="3F6E9CE0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Lesweek 9</w:t>
            </w:r>
          </w:p>
          <w:p w14:paraId="11850D54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 xml:space="preserve">Maandag 10 april (=vrij!) </w:t>
            </w:r>
          </w:p>
        </w:tc>
        <w:tc>
          <w:tcPr>
            <w:tcW w:w="1418" w:type="dxa"/>
            <w:shd w:val="clear" w:color="auto" w:fill="C1C1C1" w:themeFill="accent4" w:themeFillTint="66"/>
          </w:tcPr>
          <w:p w14:paraId="385CFBB9" w14:textId="1512D0B2" w:rsidR="00761830" w:rsidRPr="00761830" w:rsidRDefault="001D071F" w:rsidP="00306347">
            <w:pPr>
              <w:spacing w:after="2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Toetsweek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E7E6E6" w:themeFill="background2"/>
          </w:tcPr>
          <w:p w14:paraId="6231C87D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Dinsdag =  kennistoets</w:t>
            </w:r>
          </w:p>
        </w:tc>
        <w:tc>
          <w:tcPr>
            <w:tcW w:w="1701" w:type="dxa"/>
            <w:shd w:val="clear" w:color="auto" w:fill="E7E6E6" w:themeFill="background2"/>
          </w:tcPr>
          <w:p w14:paraId="2AE54CE9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39C456E5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7E6E6" w:themeFill="background2"/>
          </w:tcPr>
          <w:p w14:paraId="3C465746" w14:textId="77777777" w:rsidR="00761830" w:rsidRPr="00761830" w:rsidRDefault="00761830" w:rsidP="00306347">
            <w:pPr>
              <w:spacing w:after="240"/>
              <w:rPr>
                <w:sz w:val="20"/>
                <w:szCs w:val="20"/>
              </w:rPr>
            </w:pPr>
            <w:r w:rsidRPr="00761830">
              <w:rPr>
                <w:sz w:val="20"/>
                <w:szCs w:val="20"/>
              </w:rPr>
              <w:t>Vrijdag = herkansing portfolio</w:t>
            </w:r>
          </w:p>
        </w:tc>
      </w:tr>
    </w:tbl>
    <w:p w14:paraId="01E8C9F1" w14:textId="0BFB7355" w:rsidR="002C3C88" w:rsidRDefault="002C3C88" w:rsidP="00761830">
      <w:r>
        <w:br w:type="page"/>
      </w:r>
    </w:p>
    <w:p w14:paraId="6807C907" w14:textId="22970E5A" w:rsidR="00E877C9" w:rsidRDefault="00290A44" w:rsidP="00A20565">
      <w:pPr>
        <w:pStyle w:val="Kop2"/>
      </w:pPr>
      <w:bookmarkStart w:id="4" w:name="_Toc127263752"/>
      <w:r>
        <w:lastRenderedPageBreak/>
        <w:t>W</w:t>
      </w:r>
      <w:r w:rsidR="00E77F28">
        <w:t>eek 1</w:t>
      </w:r>
      <w:bookmarkEnd w:id="4"/>
      <w:r w:rsidR="00E77F28">
        <w:t xml:space="preserve"> </w:t>
      </w:r>
    </w:p>
    <w:p w14:paraId="78F71FEA" w14:textId="143BCA83" w:rsidR="00A20565" w:rsidRDefault="00A20565" w:rsidP="00A20565">
      <w:pPr>
        <w:rPr>
          <w:b/>
          <w:bCs/>
        </w:rPr>
      </w:pPr>
      <w:r w:rsidRPr="00FA5D22">
        <w:rPr>
          <w:b/>
          <w:bCs/>
        </w:rPr>
        <w:t xml:space="preserve">Vrijdag: Aftrap van het IBS! </w:t>
      </w:r>
    </w:p>
    <w:p w14:paraId="713B1724" w14:textId="20596236" w:rsidR="006D0339" w:rsidRDefault="00CD3A7A" w:rsidP="00A20565">
      <w:pPr>
        <w:rPr>
          <w:b/>
          <w:bCs/>
        </w:rPr>
      </w:pPr>
      <w:r>
        <w:rPr>
          <w:noProof/>
        </w:rPr>
        <w:drawing>
          <wp:inline distT="0" distB="0" distL="0" distR="0" wp14:anchorId="20196CE3" wp14:editId="116E4287">
            <wp:extent cx="4012454" cy="2256954"/>
            <wp:effectExtent l="0" t="0" r="7620" b="0"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66" cy="22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54D2" w14:textId="097F8C45" w:rsidR="006D0339" w:rsidRPr="00CD3A7A" w:rsidRDefault="006D0339" w:rsidP="006D0339">
      <w:pPr>
        <w:rPr>
          <w:b/>
          <w:bCs/>
        </w:rPr>
      </w:pPr>
      <w:r w:rsidRPr="00CD3A7A">
        <w:rPr>
          <w:b/>
          <w:bCs/>
        </w:rPr>
        <w:t>IBS groepjes en opdrachten DCV 2023</w:t>
      </w:r>
    </w:p>
    <w:tbl>
      <w:tblPr>
        <w:tblStyle w:val="Tabelraster"/>
        <w:tblW w:w="6799" w:type="dxa"/>
        <w:tblLook w:val="04A0" w:firstRow="1" w:lastRow="0" w:firstColumn="1" w:lastColumn="0" w:noHBand="0" w:noVBand="1"/>
      </w:tblPr>
      <w:tblGrid>
        <w:gridCol w:w="846"/>
        <w:gridCol w:w="3827"/>
        <w:gridCol w:w="2126"/>
      </w:tblGrid>
      <w:tr w:rsidR="006D0339" w:rsidRPr="000B1FDE" w14:paraId="7CBA34E1" w14:textId="77777777" w:rsidTr="00800FD7">
        <w:tc>
          <w:tcPr>
            <w:tcW w:w="846" w:type="dxa"/>
          </w:tcPr>
          <w:p w14:paraId="302AE8C9" w14:textId="77777777" w:rsidR="006D0339" w:rsidRPr="000B1FDE" w:rsidRDefault="006D0339" w:rsidP="00800FD7">
            <w:pPr>
              <w:rPr>
                <w:b/>
                <w:bCs/>
              </w:rPr>
            </w:pPr>
          </w:p>
        </w:tc>
        <w:tc>
          <w:tcPr>
            <w:tcW w:w="3827" w:type="dxa"/>
          </w:tcPr>
          <w:p w14:paraId="79314174" w14:textId="77777777" w:rsidR="006D0339" w:rsidRPr="000B1FDE" w:rsidRDefault="006D0339" w:rsidP="00800FD7">
            <w:pPr>
              <w:rPr>
                <w:b/>
                <w:bCs/>
              </w:rPr>
            </w:pPr>
            <w:r w:rsidRPr="000B1FDE">
              <w:rPr>
                <w:b/>
                <w:bCs/>
              </w:rPr>
              <w:t xml:space="preserve">Groepsleden </w:t>
            </w:r>
          </w:p>
        </w:tc>
        <w:tc>
          <w:tcPr>
            <w:tcW w:w="2126" w:type="dxa"/>
          </w:tcPr>
          <w:p w14:paraId="71A9088E" w14:textId="77777777" w:rsidR="006D0339" w:rsidRPr="000B1FDE" w:rsidRDefault="006D0339" w:rsidP="00800FD7">
            <w:pPr>
              <w:rPr>
                <w:b/>
                <w:bCs/>
              </w:rPr>
            </w:pPr>
            <w:r w:rsidRPr="000B1FDE">
              <w:rPr>
                <w:b/>
                <w:bCs/>
              </w:rPr>
              <w:t xml:space="preserve">Opdracht </w:t>
            </w:r>
          </w:p>
        </w:tc>
      </w:tr>
      <w:tr w:rsidR="006D0339" w14:paraId="601B87CC" w14:textId="77777777" w:rsidTr="00800FD7">
        <w:tc>
          <w:tcPr>
            <w:tcW w:w="846" w:type="dxa"/>
          </w:tcPr>
          <w:p w14:paraId="0E8BA157" w14:textId="77777777" w:rsidR="006D0339" w:rsidRDefault="006D0339" w:rsidP="00800FD7">
            <w:r>
              <w:t>1</w:t>
            </w:r>
          </w:p>
        </w:tc>
        <w:tc>
          <w:tcPr>
            <w:tcW w:w="3827" w:type="dxa"/>
          </w:tcPr>
          <w:p w14:paraId="1DB934FD" w14:textId="77777777" w:rsidR="006D0339" w:rsidRDefault="006D0339" w:rsidP="00800FD7">
            <w:r>
              <w:t>Max, Merel en Malou</w:t>
            </w:r>
          </w:p>
        </w:tc>
        <w:tc>
          <w:tcPr>
            <w:tcW w:w="2126" w:type="dxa"/>
          </w:tcPr>
          <w:p w14:paraId="65329218" w14:textId="77777777" w:rsidR="006D0339" w:rsidRDefault="006D0339" w:rsidP="00800FD7">
            <w:r>
              <w:t>Sectie C</w:t>
            </w:r>
          </w:p>
        </w:tc>
      </w:tr>
      <w:tr w:rsidR="006D0339" w14:paraId="4980B9F1" w14:textId="77777777" w:rsidTr="00800FD7">
        <w:tc>
          <w:tcPr>
            <w:tcW w:w="846" w:type="dxa"/>
          </w:tcPr>
          <w:p w14:paraId="1B35783A" w14:textId="77777777" w:rsidR="006D0339" w:rsidRDefault="006D0339" w:rsidP="00800FD7">
            <w:r>
              <w:t>2</w:t>
            </w:r>
          </w:p>
        </w:tc>
        <w:tc>
          <w:tcPr>
            <w:tcW w:w="3827" w:type="dxa"/>
          </w:tcPr>
          <w:p w14:paraId="6D51F7C0" w14:textId="77777777" w:rsidR="006D0339" w:rsidRDefault="006D0339" w:rsidP="00800FD7">
            <w:r>
              <w:t>Yinthe, Amy en Laoise</w:t>
            </w:r>
          </w:p>
        </w:tc>
        <w:tc>
          <w:tcPr>
            <w:tcW w:w="2126" w:type="dxa"/>
          </w:tcPr>
          <w:p w14:paraId="7C9A60CE" w14:textId="77777777" w:rsidR="006D0339" w:rsidRDefault="006D0339" w:rsidP="00800FD7">
            <w:r>
              <w:t xml:space="preserve">Buurttuin </w:t>
            </w:r>
          </w:p>
        </w:tc>
      </w:tr>
      <w:tr w:rsidR="006D0339" w14:paraId="062066FA" w14:textId="77777777" w:rsidTr="00800FD7">
        <w:tc>
          <w:tcPr>
            <w:tcW w:w="846" w:type="dxa"/>
          </w:tcPr>
          <w:p w14:paraId="6A6A3D2C" w14:textId="77777777" w:rsidR="006D0339" w:rsidRDefault="006D0339" w:rsidP="00800FD7">
            <w:r>
              <w:t>3</w:t>
            </w:r>
          </w:p>
        </w:tc>
        <w:tc>
          <w:tcPr>
            <w:tcW w:w="3827" w:type="dxa"/>
          </w:tcPr>
          <w:p w14:paraId="08B9AD09" w14:textId="77777777" w:rsidR="006D0339" w:rsidRDefault="006D0339" w:rsidP="00800FD7">
            <w:r>
              <w:t>Luke, Cas en Jasper</w:t>
            </w:r>
          </w:p>
        </w:tc>
        <w:tc>
          <w:tcPr>
            <w:tcW w:w="2126" w:type="dxa"/>
          </w:tcPr>
          <w:p w14:paraId="562FE2E6" w14:textId="77777777" w:rsidR="006D0339" w:rsidRDefault="006D0339" w:rsidP="00800FD7">
            <w:r>
              <w:t>Green Office</w:t>
            </w:r>
          </w:p>
        </w:tc>
      </w:tr>
      <w:tr w:rsidR="006D0339" w14:paraId="3C0FFC62" w14:textId="77777777" w:rsidTr="00800FD7">
        <w:tc>
          <w:tcPr>
            <w:tcW w:w="846" w:type="dxa"/>
          </w:tcPr>
          <w:p w14:paraId="241B3AFF" w14:textId="77777777" w:rsidR="006D0339" w:rsidRPr="00E15742" w:rsidRDefault="006D0339" w:rsidP="00800FD7">
            <w:r w:rsidRPr="00E15742">
              <w:t>4</w:t>
            </w:r>
          </w:p>
        </w:tc>
        <w:tc>
          <w:tcPr>
            <w:tcW w:w="3827" w:type="dxa"/>
          </w:tcPr>
          <w:p w14:paraId="43B308A0" w14:textId="77777777" w:rsidR="006D0339" w:rsidRDefault="006D0339" w:rsidP="00800FD7">
            <w:r w:rsidRPr="00E15742">
              <w:t>Paul, Axel en Boaz S</w:t>
            </w:r>
          </w:p>
        </w:tc>
        <w:tc>
          <w:tcPr>
            <w:tcW w:w="2126" w:type="dxa"/>
          </w:tcPr>
          <w:p w14:paraId="465EC09C" w14:textId="77777777" w:rsidR="006D0339" w:rsidRDefault="006D0339" w:rsidP="00800FD7">
            <w:r>
              <w:t>Green office</w:t>
            </w:r>
          </w:p>
        </w:tc>
      </w:tr>
      <w:tr w:rsidR="006D0339" w14:paraId="16BF90E0" w14:textId="77777777" w:rsidTr="00800FD7">
        <w:tc>
          <w:tcPr>
            <w:tcW w:w="846" w:type="dxa"/>
          </w:tcPr>
          <w:p w14:paraId="4C522207" w14:textId="77777777" w:rsidR="006D0339" w:rsidRPr="00BC3963" w:rsidRDefault="006D0339" w:rsidP="00800FD7">
            <w:r w:rsidRPr="00BC3963">
              <w:t xml:space="preserve">5. </w:t>
            </w:r>
          </w:p>
        </w:tc>
        <w:tc>
          <w:tcPr>
            <w:tcW w:w="3827" w:type="dxa"/>
          </w:tcPr>
          <w:p w14:paraId="05F04C00" w14:textId="77777777" w:rsidR="006D0339" w:rsidRPr="00BC3963" w:rsidRDefault="006D0339" w:rsidP="00800FD7">
            <w:r w:rsidRPr="00BC3963">
              <w:t>Brent, Youri en Tim</w:t>
            </w:r>
          </w:p>
        </w:tc>
        <w:tc>
          <w:tcPr>
            <w:tcW w:w="2126" w:type="dxa"/>
          </w:tcPr>
          <w:p w14:paraId="6EA04D3A" w14:textId="77777777" w:rsidR="006D0339" w:rsidRDefault="006D0339" w:rsidP="00800FD7">
            <w:r>
              <w:t xml:space="preserve">Sectie C </w:t>
            </w:r>
          </w:p>
        </w:tc>
      </w:tr>
      <w:tr w:rsidR="006D0339" w14:paraId="051349C3" w14:textId="77777777" w:rsidTr="00800FD7">
        <w:tc>
          <w:tcPr>
            <w:tcW w:w="846" w:type="dxa"/>
          </w:tcPr>
          <w:p w14:paraId="4E259CF1" w14:textId="77777777" w:rsidR="006D0339" w:rsidRPr="00BC3963" w:rsidRDefault="006D0339" w:rsidP="00800FD7">
            <w:r w:rsidRPr="00BC3963">
              <w:t xml:space="preserve">6. </w:t>
            </w:r>
          </w:p>
        </w:tc>
        <w:tc>
          <w:tcPr>
            <w:tcW w:w="3827" w:type="dxa"/>
          </w:tcPr>
          <w:p w14:paraId="1402B2E7" w14:textId="77777777" w:rsidR="006D0339" w:rsidRPr="00BC3963" w:rsidRDefault="006D0339" w:rsidP="00800FD7">
            <w:r w:rsidRPr="00BC3963">
              <w:t xml:space="preserve">Imke, Luna en Maud </w:t>
            </w:r>
          </w:p>
        </w:tc>
        <w:tc>
          <w:tcPr>
            <w:tcW w:w="2126" w:type="dxa"/>
          </w:tcPr>
          <w:p w14:paraId="46960A3B" w14:textId="77777777" w:rsidR="006D0339" w:rsidRDefault="006D0339" w:rsidP="00800FD7">
            <w:r>
              <w:t xml:space="preserve">Buurttuin </w:t>
            </w:r>
          </w:p>
        </w:tc>
      </w:tr>
      <w:tr w:rsidR="006D0339" w14:paraId="5D919CFB" w14:textId="77777777" w:rsidTr="00800FD7">
        <w:tc>
          <w:tcPr>
            <w:tcW w:w="846" w:type="dxa"/>
          </w:tcPr>
          <w:p w14:paraId="50016686" w14:textId="77777777" w:rsidR="006D0339" w:rsidRPr="00BC3963" w:rsidRDefault="006D0339" w:rsidP="00800FD7">
            <w:r w:rsidRPr="00BC3963">
              <w:t>7.</w:t>
            </w:r>
          </w:p>
        </w:tc>
        <w:tc>
          <w:tcPr>
            <w:tcW w:w="3827" w:type="dxa"/>
          </w:tcPr>
          <w:p w14:paraId="60C714B8" w14:textId="77777777" w:rsidR="006D0339" w:rsidRPr="00BC3963" w:rsidRDefault="006D0339" w:rsidP="00800FD7">
            <w:r w:rsidRPr="00BC3963">
              <w:t xml:space="preserve">Julian, Nevaeh en Simon </w:t>
            </w:r>
          </w:p>
        </w:tc>
        <w:tc>
          <w:tcPr>
            <w:tcW w:w="2126" w:type="dxa"/>
          </w:tcPr>
          <w:p w14:paraId="5072C237" w14:textId="77777777" w:rsidR="006D0339" w:rsidRDefault="006D0339" w:rsidP="00800FD7">
            <w:r>
              <w:t xml:space="preserve">Sectie C </w:t>
            </w:r>
          </w:p>
        </w:tc>
      </w:tr>
      <w:tr w:rsidR="006D0339" w14:paraId="44B53320" w14:textId="77777777" w:rsidTr="00800FD7">
        <w:tc>
          <w:tcPr>
            <w:tcW w:w="846" w:type="dxa"/>
          </w:tcPr>
          <w:p w14:paraId="364043B1" w14:textId="77777777" w:rsidR="006D0339" w:rsidRPr="00BC3963" w:rsidRDefault="006D0339" w:rsidP="00800FD7">
            <w:r w:rsidRPr="00BC3963">
              <w:t xml:space="preserve">8. </w:t>
            </w:r>
          </w:p>
        </w:tc>
        <w:tc>
          <w:tcPr>
            <w:tcW w:w="3827" w:type="dxa"/>
          </w:tcPr>
          <w:p w14:paraId="5A71B677" w14:textId="77777777" w:rsidR="006D0339" w:rsidRPr="00BC3963" w:rsidRDefault="006D0339" w:rsidP="00800FD7">
            <w:r w:rsidRPr="00BC3963">
              <w:t xml:space="preserve">Jens, Melle en Fleur </w:t>
            </w:r>
          </w:p>
        </w:tc>
        <w:tc>
          <w:tcPr>
            <w:tcW w:w="2126" w:type="dxa"/>
          </w:tcPr>
          <w:p w14:paraId="5771D2EA" w14:textId="77777777" w:rsidR="006D0339" w:rsidRDefault="006D0339" w:rsidP="00800FD7">
            <w:r>
              <w:t xml:space="preserve">Sectie C </w:t>
            </w:r>
          </w:p>
        </w:tc>
      </w:tr>
      <w:tr w:rsidR="006D0339" w14:paraId="67BA291C" w14:textId="77777777" w:rsidTr="00800FD7">
        <w:tc>
          <w:tcPr>
            <w:tcW w:w="846" w:type="dxa"/>
          </w:tcPr>
          <w:p w14:paraId="76771D7A" w14:textId="77777777" w:rsidR="006D0339" w:rsidRPr="00BC3963" w:rsidRDefault="006D0339" w:rsidP="00800FD7">
            <w:r w:rsidRPr="00BC3963">
              <w:t>9.</w:t>
            </w:r>
          </w:p>
        </w:tc>
        <w:tc>
          <w:tcPr>
            <w:tcW w:w="3827" w:type="dxa"/>
          </w:tcPr>
          <w:p w14:paraId="52B2BCC4" w14:textId="77777777" w:rsidR="006D0339" w:rsidRPr="00BC3963" w:rsidRDefault="006D0339" w:rsidP="00800FD7">
            <w:r w:rsidRPr="00BC3963">
              <w:t xml:space="preserve">Finn, Mees en Boaz </w:t>
            </w:r>
            <w:proofErr w:type="spellStart"/>
            <w:r w:rsidRPr="00BC3963">
              <w:t>vd</w:t>
            </w:r>
            <w:proofErr w:type="spellEnd"/>
            <w:r w:rsidRPr="00BC3963">
              <w:t xml:space="preserve"> Laan</w:t>
            </w:r>
          </w:p>
        </w:tc>
        <w:tc>
          <w:tcPr>
            <w:tcW w:w="2126" w:type="dxa"/>
          </w:tcPr>
          <w:p w14:paraId="2E009753" w14:textId="77777777" w:rsidR="006D0339" w:rsidRDefault="006D0339" w:rsidP="00800FD7">
            <w:r>
              <w:t xml:space="preserve">Buurttuin </w:t>
            </w:r>
          </w:p>
        </w:tc>
      </w:tr>
      <w:tr w:rsidR="006D0339" w14:paraId="0F7CF970" w14:textId="77777777" w:rsidTr="00800FD7">
        <w:trPr>
          <w:trHeight w:val="338"/>
        </w:trPr>
        <w:tc>
          <w:tcPr>
            <w:tcW w:w="846" w:type="dxa"/>
          </w:tcPr>
          <w:p w14:paraId="6BC80ED4" w14:textId="77777777" w:rsidR="006D0339" w:rsidRPr="00BC3963" w:rsidRDefault="006D0339" w:rsidP="00800FD7">
            <w:r w:rsidRPr="00BC3963">
              <w:t>10.</w:t>
            </w:r>
          </w:p>
        </w:tc>
        <w:tc>
          <w:tcPr>
            <w:tcW w:w="3827" w:type="dxa"/>
          </w:tcPr>
          <w:p w14:paraId="74EDDE49" w14:textId="77777777" w:rsidR="006D0339" w:rsidRPr="00BC3963" w:rsidRDefault="006D0339" w:rsidP="00800FD7">
            <w:r w:rsidRPr="00BC3963">
              <w:t xml:space="preserve">Roos, Willem, Dairo, Berend </w:t>
            </w:r>
          </w:p>
        </w:tc>
        <w:tc>
          <w:tcPr>
            <w:tcW w:w="2126" w:type="dxa"/>
          </w:tcPr>
          <w:p w14:paraId="64759FB6" w14:textId="77777777" w:rsidR="006D0339" w:rsidRDefault="006D0339" w:rsidP="00800FD7">
            <w:r>
              <w:t>Green office</w:t>
            </w:r>
          </w:p>
        </w:tc>
      </w:tr>
    </w:tbl>
    <w:p w14:paraId="4879FBE1" w14:textId="77777777" w:rsidR="006D0339" w:rsidRDefault="006D0339" w:rsidP="006D0339"/>
    <w:p w14:paraId="3023EC0E" w14:textId="0B142234" w:rsidR="00B17672" w:rsidRPr="00B17672" w:rsidRDefault="00B17672" w:rsidP="00B17672">
      <w:pPr>
        <w:pStyle w:val="Kop2"/>
      </w:pPr>
      <w:bookmarkStart w:id="5" w:name="_Toc127263753"/>
      <w:r w:rsidRPr="00B17672">
        <w:t>Contactpersonen en mailadres:</w:t>
      </w:r>
      <w:bookmarkEnd w:id="5"/>
      <w:r w:rsidRPr="00B17672">
        <w:t xml:space="preserve"> </w:t>
      </w:r>
    </w:p>
    <w:p w14:paraId="7620A5C5" w14:textId="603C16BE" w:rsidR="008B0AAB" w:rsidRPr="00B17672" w:rsidRDefault="00422890" w:rsidP="00D01D2E">
      <w:r w:rsidRPr="00B17672">
        <w:t xml:space="preserve">Sectie C = René </w:t>
      </w:r>
      <w:r w:rsidR="00534536" w:rsidRPr="00B17672">
        <w:t>Malcorps</w:t>
      </w:r>
      <w:r w:rsidR="00534536" w:rsidRPr="00B17672">
        <w:t xml:space="preserve">: </w:t>
      </w:r>
      <w:hyperlink r:id="rId14" w:history="1">
        <w:r w:rsidR="00534536" w:rsidRPr="00B17672">
          <w:rPr>
            <w:rStyle w:val="Hyperlink"/>
          </w:rPr>
          <w:t>r.malcorps@yuverta.nl</w:t>
        </w:r>
      </w:hyperlink>
      <w:r w:rsidR="00534536" w:rsidRPr="00B17672">
        <w:t xml:space="preserve"> </w:t>
      </w:r>
    </w:p>
    <w:p w14:paraId="6BFE8033" w14:textId="77777777" w:rsidR="00A20D78" w:rsidRDefault="00422890" w:rsidP="00D01D2E">
      <w:pPr>
        <w:rPr>
          <w:lang w:val="en-GB"/>
        </w:rPr>
      </w:pPr>
      <w:proofErr w:type="spellStart"/>
      <w:r w:rsidRPr="00534536">
        <w:rPr>
          <w:lang w:val="en-GB"/>
        </w:rPr>
        <w:t>Buurttuin</w:t>
      </w:r>
      <w:proofErr w:type="spellEnd"/>
      <w:r w:rsidRPr="00534536">
        <w:rPr>
          <w:lang w:val="en-GB"/>
        </w:rPr>
        <w:t xml:space="preserve"> is John Broers</w:t>
      </w:r>
      <w:r w:rsidR="00534536">
        <w:rPr>
          <w:lang w:val="en-GB"/>
        </w:rPr>
        <w:t xml:space="preserve">: </w:t>
      </w:r>
      <w:hyperlink r:id="rId15" w:history="1">
        <w:r w:rsidR="00A20D78" w:rsidRPr="005F6CAC">
          <w:rPr>
            <w:rStyle w:val="Hyperlink"/>
            <w:lang w:val="en-GB"/>
          </w:rPr>
          <w:t>jcm.broers@home.nl</w:t>
        </w:r>
      </w:hyperlink>
      <w:r w:rsidR="00A20D78">
        <w:rPr>
          <w:lang w:val="en-GB"/>
        </w:rPr>
        <w:t xml:space="preserve"> </w:t>
      </w:r>
    </w:p>
    <w:p w14:paraId="5A23B419" w14:textId="03F76A0E" w:rsidR="00422890" w:rsidRPr="00534536" w:rsidRDefault="00422890" w:rsidP="00D01D2E">
      <w:pPr>
        <w:rPr>
          <w:lang w:val="en-GB"/>
        </w:rPr>
      </w:pPr>
      <w:r w:rsidRPr="00534536">
        <w:rPr>
          <w:lang w:val="en-GB"/>
        </w:rPr>
        <w:t xml:space="preserve">Green Office is Romy: </w:t>
      </w:r>
      <w:hyperlink r:id="rId16" w:history="1">
        <w:r w:rsidR="00C45E35" w:rsidRPr="00C45E35">
          <w:rPr>
            <w:rStyle w:val="Hyperlink"/>
            <w:rFonts w:eastAsia="Times New Roman"/>
            <w:lang w:val="en-GB"/>
          </w:rPr>
          <w:t>r.van.mil@yuverta.nl</w:t>
        </w:r>
      </w:hyperlink>
    </w:p>
    <w:p w14:paraId="086B22AF" w14:textId="1A3B9220" w:rsidR="00282743" w:rsidRPr="00534536" w:rsidRDefault="00282743" w:rsidP="0029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 w:rsidRPr="00534536">
        <w:rPr>
          <w:lang w:val="en-GB"/>
        </w:rPr>
        <w:br w:type="page"/>
      </w:r>
    </w:p>
    <w:p w14:paraId="2A9C5C8A" w14:textId="35155DD6" w:rsidR="00893DCE" w:rsidRPr="00893DCE" w:rsidRDefault="00282743" w:rsidP="00893DCE">
      <w:pPr>
        <w:pStyle w:val="Kop2"/>
      </w:pPr>
      <w:bookmarkStart w:id="6" w:name="_Toc127263754"/>
      <w:r>
        <w:lastRenderedPageBreak/>
        <w:t>Week 2</w:t>
      </w:r>
      <w:bookmarkEnd w:id="6"/>
    </w:p>
    <w:p w14:paraId="7B832032" w14:textId="5A90F961" w:rsidR="00C04584" w:rsidRPr="00730D0E" w:rsidRDefault="00730D0E" w:rsidP="00730D0E">
      <w:pPr>
        <w:rPr>
          <w:b/>
          <w:bCs/>
        </w:rPr>
      </w:pPr>
      <w:r w:rsidRPr="00730D0E">
        <w:rPr>
          <w:b/>
          <w:bCs/>
        </w:rPr>
        <w:t>D</w:t>
      </w:r>
      <w:r w:rsidR="007F3D99" w:rsidRPr="00730D0E">
        <w:rPr>
          <w:b/>
          <w:bCs/>
        </w:rPr>
        <w:t>insdag</w:t>
      </w:r>
      <w:r w:rsidRPr="00730D0E">
        <w:rPr>
          <w:b/>
          <w:bCs/>
        </w:rPr>
        <w:t xml:space="preserve"> 14-2</w:t>
      </w:r>
      <w:r w:rsidR="0014514D" w:rsidRPr="00730D0E">
        <w:rPr>
          <w:b/>
          <w:bCs/>
        </w:rPr>
        <w:t xml:space="preserve"> </w:t>
      </w:r>
      <w:r w:rsidR="007F3D99" w:rsidRPr="00730D0E">
        <w:rPr>
          <w:b/>
          <w:bCs/>
        </w:rPr>
        <w:t xml:space="preserve"> </w:t>
      </w:r>
    </w:p>
    <w:p w14:paraId="544EC87E" w14:textId="3E5EABA7" w:rsidR="007F3D99" w:rsidRPr="007F3D99" w:rsidRDefault="007F3D99" w:rsidP="007F3D99">
      <w:pPr>
        <w:pStyle w:val="Lijstalinea"/>
        <w:numPr>
          <w:ilvl w:val="0"/>
          <w:numId w:val="17"/>
        </w:numPr>
      </w:pPr>
      <w:r w:rsidRPr="007F3D99">
        <w:t>Lees alle info nog eens door</w:t>
      </w:r>
    </w:p>
    <w:p w14:paraId="6D6E6F99" w14:textId="2D60FEF9" w:rsidR="007F3D99" w:rsidRPr="007F3D99" w:rsidRDefault="007F3D99" w:rsidP="007F3D99">
      <w:pPr>
        <w:pStyle w:val="Lijstalinea"/>
        <w:numPr>
          <w:ilvl w:val="0"/>
          <w:numId w:val="17"/>
        </w:numPr>
      </w:pPr>
      <w:r w:rsidRPr="007F3D99">
        <w:t>Maak een samenwerkingsovereenkomst (wiki). Neem punten mee die je geleerd hebt in de afgelopen periode!</w:t>
      </w:r>
      <w:r w:rsidR="00280025">
        <w:t xml:space="preserve"> </w:t>
      </w:r>
    </w:p>
    <w:p w14:paraId="40BC3B04" w14:textId="50C0BBB8" w:rsidR="007F3D99" w:rsidRPr="007F3D99" w:rsidRDefault="007F3D99" w:rsidP="007F3D99">
      <w:pPr>
        <w:pStyle w:val="Lijstalinea"/>
        <w:numPr>
          <w:ilvl w:val="0"/>
          <w:numId w:val="17"/>
        </w:numPr>
      </w:pPr>
      <w:r w:rsidRPr="007F3D99">
        <w:t xml:space="preserve">Maak een planning voor deze week; kijk naar het IBS-rooster uit de </w:t>
      </w:r>
      <w:r w:rsidR="00C254FF" w:rsidRPr="007F3D99">
        <w:t>PowerPoint</w:t>
      </w:r>
      <w:r w:rsidRPr="007F3D99">
        <w:t xml:space="preserve"> van vandaag (wiki, IBS-lessen) </w:t>
      </w:r>
    </w:p>
    <w:p w14:paraId="1030DACD" w14:textId="77777777" w:rsidR="007F3D99" w:rsidRPr="007F3D99" w:rsidRDefault="007F3D99" w:rsidP="007F3D99">
      <w:pPr>
        <w:pStyle w:val="Lijstalinea"/>
        <w:numPr>
          <w:ilvl w:val="0"/>
          <w:numId w:val="17"/>
        </w:numPr>
      </w:pPr>
      <w:r w:rsidRPr="007F3D99">
        <w:t xml:space="preserve">Schrijf een mail aan de opdrachtgever met de vraag om contact met de doelgroep van de community. </w:t>
      </w:r>
    </w:p>
    <w:p w14:paraId="3D46B5DA" w14:textId="77777777" w:rsidR="007F3D99" w:rsidRPr="007F3D99" w:rsidRDefault="007F3D99" w:rsidP="007F3D99">
      <w:pPr>
        <w:pStyle w:val="Lijstalinea"/>
        <w:numPr>
          <w:ilvl w:val="0"/>
          <w:numId w:val="17"/>
        </w:numPr>
      </w:pPr>
      <w:r w:rsidRPr="007F3D99">
        <w:t xml:space="preserve">Begin aan LA 1; verdeel taken en maak een deelbaar document aan in teams. </w:t>
      </w:r>
    </w:p>
    <w:p w14:paraId="515E6821" w14:textId="0634ECBE" w:rsidR="007F3D99" w:rsidRDefault="007F3D99" w:rsidP="007F3D99">
      <w:pPr>
        <w:pStyle w:val="Lijstalinea"/>
        <w:numPr>
          <w:ilvl w:val="0"/>
          <w:numId w:val="17"/>
        </w:numPr>
      </w:pPr>
      <w:r w:rsidRPr="007F3D99">
        <w:t>Maak de opzet voor het verslag, gebruik het beoordelingsformulier (wiki)</w:t>
      </w:r>
      <w:r w:rsidR="009039C8">
        <w:t>.</w:t>
      </w:r>
    </w:p>
    <w:p w14:paraId="119664F7" w14:textId="580DCC3F" w:rsidR="00C254FF" w:rsidRDefault="00E01B3C" w:rsidP="00E01B3C">
      <w:pPr>
        <w:pStyle w:val="Kop2"/>
      </w:pPr>
      <w:bookmarkStart w:id="7" w:name="_Toc127263755"/>
      <w:r>
        <w:t>LA 1</w:t>
      </w:r>
      <w:bookmarkEnd w:id="7"/>
      <w:r>
        <w:t xml:space="preserve"> </w:t>
      </w:r>
    </w:p>
    <w:p w14:paraId="2D495306" w14:textId="77777777" w:rsidR="00280025" w:rsidRDefault="009039C8" w:rsidP="007F3D99">
      <w:r>
        <w:rPr>
          <w:noProof/>
        </w:rPr>
        <w:drawing>
          <wp:inline distT="0" distB="0" distL="0" distR="0" wp14:anchorId="1D050683" wp14:editId="0C72F1FC">
            <wp:extent cx="5753100" cy="3236044"/>
            <wp:effectExtent l="0" t="0" r="0" b="254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52" cy="32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A8FB" w14:textId="77777777" w:rsidR="00280025" w:rsidRDefault="00280025">
      <w:r>
        <w:br w:type="page"/>
      </w:r>
    </w:p>
    <w:p w14:paraId="2E277870" w14:textId="4556E8E2" w:rsidR="00875792" w:rsidRPr="004B65FA" w:rsidRDefault="00280025" w:rsidP="007F3D99">
      <w:pPr>
        <w:rPr>
          <w:b/>
          <w:bCs/>
        </w:rPr>
      </w:pPr>
      <w:r w:rsidRPr="004B65FA">
        <w:rPr>
          <w:b/>
          <w:bCs/>
        </w:rPr>
        <w:lastRenderedPageBreak/>
        <w:t xml:space="preserve">Planning voor week 2: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4514D" w14:paraId="4CB02A48" w14:textId="77777777" w:rsidTr="0014514D">
        <w:tc>
          <w:tcPr>
            <w:tcW w:w="3245" w:type="dxa"/>
          </w:tcPr>
          <w:p w14:paraId="5EA297B6" w14:textId="0216B323" w:rsidR="0014514D" w:rsidRDefault="0014514D">
            <w:r>
              <w:t xml:space="preserve">Wanneer </w:t>
            </w:r>
          </w:p>
        </w:tc>
        <w:tc>
          <w:tcPr>
            <w:tcW w:w="3245" w:type="dxa"/>
          </w:tcPr>
          <w:p w14:paraId="1EA2F830" w14:textId="1E0DFDF9" w:rsidR="0014514D" w:rsidRDefault="0014514D">
            <w:r>
              <w:t xml:space="preserve">Wat </w:t>
            </w:r>
          </w:p>
        </w:tc>
        <w:tc>
          <w:tcPr>
            <w:tcW w:w="3246" w:type="dxa"/>
          </w:tcPr>
          <w:p w14:paraId="6D17FF75" w14:textId="4C558B25" w:rsidR="0014514D" w:rsidRDefault="0014514D">
            <w:r>
              <w:t xml:space="preserve">Wie </w:t>
            </w:r>
          </w:p>
        </w:tc>
      </w:tr>
      <w:tr w:rsidR="0014514D" w14:paraId="68EDD474" w14:textId="77777777" w:rsidTr="0014514D">
        <w:tc>
          <w:tcPr>
            <w:tcW w:w="3245" w:type="dxa"/>
          </w:tcPr>
          <w:p w14:paraId="78BE221E" w14:textId="77777777" w:rsidR="0014514D" w:rsidRDefault="0014514D"/>
          <w:p w14:paraId="115E2694" w14:textId="501C36A2" w:rsidR="0014514D" w:rsidRDefault="0014514D"/>
          <w:p w14:paraId="6568C13C" w14:textId="77777777" w:rsidR="0014514D" w:rsidRDefault="0014514D"/>
          <w:p w14:paraId="1D52F2E3" w14:textId="312FC9D1" w:rsidR="0014514D" w:rsidRDefault="0014514D"/>
        </w:tc>
        <w:tc>
          <w:tcPr>
            <w:tcW w:w="3245" w:type="dxa"/>
          </w:tcPr>
          <w:p w14:paraId="123CA311" w14:textId="77777777" w:rsidR="0014514D" w:rsidRDefault="0014514D"/>
        </w:tc>
        <w:tc>
          <w:tcPr>
            <w:tcW w:w="3246" w:type="dxa"/>
          </w:tcPr>
          <w:p w14:paraId="3B488A49" w14:textId="77777777" w:rsidR="0014514D" w:rsidRDefault="0014514D"/>
        </w:tc>
      </w:tr>
      <w:tr w:rsidR="0014514D" w14:paraId="1BBEEB1A" w14:textId="77777777" w:rsidTr="0014514D">
        <w:tc>
          <w:tcPr>
            <w:tcW w:w="3245" w:type="dxa"/>
          </w:tcPr>
          <w:p w14:paraId="239D49A3" w14:textId="77777777" w:rsidR="0014514D" w:rsidRDefault="0014514D"/>
          <w:p w14:paraId="08E69089" w14:textId="77777777" w:rsidR="0014514D" w:rsidRDefault="0014514D"/>
          <w:p w14:paraId="0EA7A2C6" w14:textId="77777777" w:rsidR="0014514D" w:rsidRDefault="0014514D"/>
          <w:p w14:paraId="06FC605A" w14:textId="699184FC" w:rsidR="0014514D" w:rsidRDefault="0014514D"/>
        </w:tc>
        <w:tc>
          <w:tcPr>
            <w:tcW w:w="3245" w:type="dxa"/>
          </w:tcPr>
          <w:p w14:paraId="1B0919FD" w14:textId="77777777" w:rsidR="0014514D" w:rsidRDefault="0014514D"/>
        </w:tc>
        <w:tc>
          <w:tcPr>
            <w:tcW w:w="3246" w:type="dxa"/>
          </w:tcPr>
          <w:p w14:paraId="4736C8B7" w14:textId="77777777" w:rsidR="0014514D" w:rsidRDefault="0014514D"/>
        </w:tc>
      </w:tr>
      <w:tr w:rsidR="0014514D" w14:paraId="1F53B0DB" w14:textId="77777777" w:rsidTr="0014514D">
        <w:tc>
          <w:tcPr>
            <w:tcW w:w="3245" w:type="dxa"/>
          </w:tcPr>
          <w:p w14:paraId="0872F662" w14:textId="77777777" w:rsidR="0014514D" w:rsidRDefault="0014514D"/>
          <w:p w14:paraId="1236BB30" w14:textId="5E61EEF9" w:rsidR="0014514D" w:rsidRDefault="0014514D"/>
          <w:p w14:paraId="6E19A9BC" w14:textId="77777777" w:rsidR="0014514D" w:rsidRDefault="0014514D"/>
          <w:p w14:paraId="064DF707" w14:textId="3D62CBF1" w:rsidR="0014514D" w:rsidRDefault="0014514D"/>
        </w:tc>
        <w:tc>
          <w:tcPr>
            <w:tcW w:w="3245" w:type="dxa"/>
          </w:tcPr>
          <w:p w14:paraId="780A6BF4" w14:textId="77777777" w:rsidR="0014514D" w:rsidRDefault="0014514D"/>
        </w:tc>
        <w:tc>
          <w:tcPr>
            <w:tcW w:w="3246" w:type="dxa"/>
          </w:tcPr>
          <w:p w14:paraId="42DC7A7C" w14:textId="77777777" w:rsidR="0014514D" w:rsidRDefault="0014514D"/>
        </w:tc>
      </w:tr>
      <w:tr w:rsidR="0014514D" w14:paraId="31BC1435" w14:textId="77777777" w:rsidTr="0014514D">
        <w:tc>
          <w:tcPr>
            <w:tcW w:w="3245" w:type="dxa"/>
          </w:tcPr>
          <w:p w14:paraId="21A80E65" w14:textId="77777777" w:rsidR="0014514D" w:rsidRDefault="0014514D"/>
          <w:p w14:paraId="091749F5" w14:textId="77777777" w:rsidR="0014514D" w:rsidRDefault="0014514D"/>
          <w:p w14:paraId="2A440321" w14:textId="77777777" w:rsidR="0014514D" w:rsidRDefault="0014514D"/>
          <w:p w14:paraId="68B471CF" w14:textId="7ECA1992" w:rsidR="0014514D" w:rsidRDefault="0014514D"/>
        </w:tc>
        <w:tc>
          <w:tcPr>
            <w:tcW w:w="3245" w:type="dxa"/>
          </w:tcPr>
          <w:p w14:paraId="6D7F1180" w14:textId="77777777" w:rsidR="0014514D" w:rsidRDefault="0014514D"/>
        </w:tc>
        <w:tc>
          <w:tcPr>
            <w:tcW w:w="3246" w:type="dxa"/>
          </w:tcPr>
          <w:p w14:paraId="3ECF4CA4" w14:textId="77777777" w:rsidR="0014514D" w:rsidRDefault="0014514D"/>
        </w:tc>
      </w:tr>
      <w:tr w:rsidR="0014514D" w14:paraId="07FB3131" w14:textId="77777777" w:rsidTr="0014514D">
        <w:tc>
          <w:tcPr>
            <w:tcW w:w="3245" w:type="dxa"/>
          </w:tcPr>
          <w:p w14:paraId="1E8021E6" w14:textId="77777777" w:rsidR="0014514D" w:rsidRDefault="0014514D"/>
          <w:p w14:paraId="28554C61" w14:textId="0E38E408" w:rsidR="0014514D" w:rsidRDefault="0014514D"/>
          <w:p w14:paraId="3790AE9E" w14:textId="77777777" w:rsidR="0014514D" w:rsidRDefault="0014514D"/>
          <w:p w14:paraId="17600CEC" w14:textId="34A13AB0" w:rsidR="0014514D" w:rsidRDefault="0014514D"/>
        </w:tc>
        <w:tc>
          <w:tcPr>
            <w:tcW w:w="3245" w:type="dxa"/>
          </w:tcPr>
          <w:p w14:paraId="5ADC8124" w14:textId="77777777" w:rsidR="0014514D" w:rsidRDefault="0014514D"/>
        </w:tc>
        <w:tc>
          <w:tcPr>
            <w:tcW w:w="3246" w:type="dxa"/>
          </w:tcPr>
          <w:p w14:paraId="58531FE3" w14:textId="77777777" w:rsidR="0014514D" w:rsidRDefault="0014514D"/>
        </w:tc>
      </w:tr>
      <w:tr w:rsidR="0014514D" w14:paraId="1CF00C7D" w14:textId="77777777" w:rsidTr="0014514D">
        <w:tc>
          <w:tcPr>
            <w:tcW w:w="3245" w:type="dxa"/>
          </w:tcPr>
          <w:p w14:paraId="0482A0CE" w14:textId="77777777" w:rsidR="0014514D" w:rsidRDefault="0014514D"/>
          <w:p w14:paraId="4D598C73" w14:textId="77777777" w:rsidR="0014514D" w:rsidRDefault="0014514D"/>
          <w:p w14:paraId="369BFA6D" w14:textId="77777777" w:rsidR="0014514D" w:rsidRDefault="0014514D"/>
          <w:p w14:paraId="18DDD7FD" w14:textId="7F6DE94C" w:rsidR="0014514D" w:rsidRDefault="0014514D"/>
        </w:tc>
        <w:tc>
          <w:tcPr>
            <w:tcW w:w="3245" w:type="dxa"/>
          </w:tcPr>
          <w:p w14:paraId="11B3C161" w14:textId="77777777" w:rsidR="0014514D" w:rsidRDefault="0014514D"/>
        </w:tc>
        <w:tc>
          <w:tcPr>
            <w:tcW w:w="3246" w:type="dxa"/>
          </w:tcPr>
          <w:p w14:paraId="380E701E" w14:textId="77777777" w:rsidR="0014514D" w:rsidRDefault="0014514D"/>
        </w:tc>
      </w:tr>
      <w:tr w:rsidR="0014514D" w14:paraId="62C82563" w14:textId="77777777" w:rsidTr="0014514D">
        <w:tc>
          <w:tcPr>
            <w:tcW w:w="3245" w:type="dxa"/>
          </w:tcPr>
          <w:p w14:paraId="7DFDACC1" w14:textId="77777777" w:rsidR="0014514D" w:rsidRDefault="0014514D"/>
          <w:p w14:paraId="39C8E5A8" w14:textId="77777777" w:rsidR="0014514D" w:rsidRDefault="0014514D"/>
          <w:p w14:paraId="23DB03C9" w14:textId="77777777" w:rsidR="0014514D" w:rsidRDefault="0014514D"/>
          <w:p w14:paraId="09EDF9DF" w14:textId="6B1F1E51" w:rsidR="0014514D" w:rsidRDefault="0014514D"/>
        </w:tc>
        <w:tc>
          <w:tcPr>
            <w:tcW w:w="3245" w:type="dxa"/>
          </w:tcPr>
          <w:p w14:paraId="099786E7" w14:textId="77777777" w:rsidR="0014514D" w:rsidRDefault="0014514D"/>
        </w:tc>
        <w:tc>
          <w:tcPr>
            <w:tcW w:w="3246" w:type="dxa"/>
          </w:tcPr>
          <w:p w14:paraId="151F09D0" w14:textId="77777777" w:rsidR="0014514D" w:rsidRDefault="0014514D"/>
        </w:tc>
      </w:tr>
      <w:tr w:rsidR="0014514D" w14:paraId="1BFB06F8" w14:textId="77777777" w:rsidTr="0014514D">
        <w:tc>
          <w:tcPr>
            <w:tcW w:w="3245" w:type="dxa"/>
          </w:tcPr>
          <w:p w14:paraId="2D3F7BEA" w14:textId="77777777" w:rsidR="0014514D" w:rsidRDefault="0014514D"/>
          <w:p w14:paraId="3DF2D9CE" w14:textId="77777777" w:rsidR="0014514D" w:rsidRDefault="0014514D"/>
          <w:p w14:paraId="49099C3F" w14:textId="77777777" w:rsidR="0014514D" w:rsidRDefault="0014514D"/>
          <w:p w14:paraId="21F1A3A3" w14:textId="289A7866" w:rsidR="0014514D" w:rsidRDefault="0014514D"/>
        </w:tc>
        <w:tc>
          <w:tcPr>
            <w:tcW w:w="3245" w:type="dxa"/>
          </w:tcPr>
          <w:p w14:paraId="4E1F6F98" w14:textId="77777777" w:rsidR="0014514D" w:rsidRDefault="0014514D"/>
        </w:tc>
        <w:tc>
          <w:tcPr>
            <w:tcW w:w="3246" w:type="dxa"/>
          </w:tcPr>
          <w:p w14:paraId="2708E9B8" w14:textId="77777777" w:rsidR="0014514D" w:rsidRDefault="0014514D"/>
        </w:tc>
      </w:tr>
      <w:tr w:rsidR="0014514D" w14:paraId="0BDDE7A5" w14:textId="77777777" w:rsidTr="0014514D">
        <w:tc>
          <w:tcPr>
            <w:tcW w:w="3245" w:type="dxa"/>
          </w:tcPr>
          <w:p w14:paraId="0543E00E" w14:textId="77777777" w:rsidR="0014514D" w:rsidRDefault="0014514D"/>
          <w:p w14:paraId="7E505AAF" w14:textId="77777777" w:rsidR="0014514D" w:rsidRDefault="0014514D"/>
          <w:p w14:paraId="6D91C3D5" w14:textId="77777777" w:rsidR="0014514D" w:rsidRDefault="0014514D"/>
          <w:p w14:paraId="5B9FF0BC" w14:textId="6BB3D8D1" w:rsidR="0014514D" w:rsidRDefault="0014514D"/>
        </w:tc>
        <w:tc>
          <w:tcPr>
            <w:tcW w:w="3245" w:type="dxa"/>
          </w:tcPr>
          <w:p w14:paraId="21E34247" w14:textId="77777777" w:rsidR="0014514D" w:rsidRDefault="0014514D"/>
        </w:tc>
        <w:tc>
          <w:tcPr>
            <w:tcW w:w="3246" w:type="dxa"/>
          </w:tcPr>
          <w:p w14:paraId="26725970" w14:textId="77777777" w:rsidR="0014514D" w:rsidRDefault="0014514D"/>
        </w:tc>
      </w:tr>
    </w:tbl>
    <w:p w14:paraId="4225AF5A" w14:textId="77777777" w:rsidR="00474C6D" w:rsidRDefault="00474C6D" w:rsidP="00474C6D">
      <w:pPr>
        <w:pStyle w:val="Kop2"/>
      </w:pPr>
      <w:bookmarkStart w:id="8" w:name="_Toc127263756"/>
      <w:r>
        <w:lastRenderedPageBreak/>
        <w:t>F</w:t>
      </w:r>
      <w:r w:rsidRPr="00474C6D">
        <w:t>ases in projectmatig werken</w:t>
      </w:r>
      <w:bookmarkEnd w:id="8"/>
      <w:r w:rsidRPr="00474C6D">
        <w:t xml:space="preserve"> </w:t>
      </w:r>
    </w:p>
    <w:p w14:paraId="2C65DF4B" w14:textId="58798148" w:rsidR="00474C6D" w:rsidRDefault="00474C6D">
      <w:pPr>
        <w:rPr>
          <w:color w:val="0072C7" w:themeColor="accent2"/>
          <w:sz w:val="32"/>
          <w:szCs w:val="22"/>
        </w:rPr>
      </w:pPr>
      <w:r>
        <w:rPr>
          <w:noProof/>
        </w:rPr>
        <w:drawing>
          <wp:inline distT="0" distB="0" distL="0" distR="0" wp14:anchorId="74AC3FC5" wp14:editId="27A3F84E">
            <wp:extent cx="6188075" cy="3481070"/>
            <wp:effectExtent l="0" t="0" r="3175" b="508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51036FB" w14:textId="3AC4D681" w:rsidR="00CE0ABF" w:rsidRDefault="00CE0ABF" w:rsidP="00474C6D">
      <w:pPr>
        <w:pStyle w:val="Kop2"/>
      </w:pPr>
      <w:bookmarkStart w:id="9" w:name="_Toc127263757"/>
      <w:r>
        <w:lastRenderedPageBreak/>
        <w:t>Week 3</w:t>
      </w:r>
      <w:bookmarkEnd w:id="9"/>
    </w:p>
    <w:p w14:paraId="68405DD9" w14:textId="2E2037FA" w:rsidR="004B65FA" w:rsidRPr="004B65FA" w:rsidRDefault="004B65FA" w:rsidP="004B65FA">
      <w:pPr>
        <w:rPr>
          <w:b/>
          <w:bCs/>
        </w:rPr>
      </w:pPr>
      <w:r w:rsidRPr="004B65FA">
        <w:rPr>
          <w:b/>
          <w:bCs/>
        </w:rPr>
        <w:t xml:space="preserve">Planning voor week </w:t>
      </w:r>
      <w:r>
        <w:rPr>
          <w:b/>
          <w:bCs/>
        </w:rPr>
        <w:t>3</w:t>
      </w:r>
      <w:r w:rsidRPr="004B65FA">
        <w:rPr>
          <w:b/>
          <w:bCs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B65FA" w14:paraId="330A9374" w14:textId="77777777" w:rsidTr="001E345D">
        <w:tc>
          <w:tcPr>
            <w:tcW w:w="3245" w:type="dxa"/>
          </w:tcPr>
          <w:p w14:paraId="085D3FE0" w14:textId="77777777" w:rsidR="004B65FA" w:rsidRDefault="004B65FA" w:rsidP="001E345D">
            <w:r>
              <w:t xml:space="preserve">Wanneer </w:t>
            </w:r>
          </w:p>
        </w:tc>
        <w:tc>
          <w:tcPr>
            <w:tcW w:w="3245" w:type="dxa"/>
          </w:tcPr>
          <w:p w14:paraId="7C683961" w14:textId="77777777" w:rsidR="004B65FA" w:rsidRDefault="004B65FA" w:rsidP="001E345D">
            <w:r>
              <w:t xml:space="preserve">Wat </w:t>
            </w:r>
          </w:p>
        </w:tc>
        <w:tc>
          <w:tcPr>
            <w:tcW w:w="3246" w:type="dxa"/>
          </w:tcPr>
          <w:p w14:paraId="456E499B" w14:textId="77777777" w:rsidR="004B65FA" w:rsidRDefault="004B65FA" w:rsidP="001E345D">
            <w:r>
              <w:t xml:space="preserve">Wie </w:t>
            </w:r>
          </w:p>
        </w:tc>
      </w:tr>
      <w:tr w:rsidR="004B65FA" w14:paraId="4EA12FA6" w14:textId="77777777" w:rsidTr="001E345D">
        <w:tc>
          <w:tcPr>
            <w:tcW w:w="3245" w:type="dxa"/>
          </w:tcPr>
          <w:p w14:paraId="37C7A24E" w14:textId="77777777" w:rsidR="004B65FA" w:rsidRDefault="004B65FA" w:rsidP="001E345D"/>
          <w:p w14:paraId="00AA6A06" w14:textId="77777777" w:rsidR="004B65FA" w:rsidRDefault="004B65FA" w:rsidP="001E345D"/>
          <w:p w14:paraId="24B219EF" w14:textId="77777777" w:rsidR="004B65FA" w:rsidRDefault="004B65FA" w:rsidP="001E345D"/>
          <w:p w14:paraId="5F99B0AD" w14:textId="77777777" w:rsidR="004B65FA" w:rsidRDefault="004B65FA" w:rsidP="001E345D"/>
        </w:tc>
        <w:tc>
          <w:tcPr>
            <w:tcW w:w="3245" w:type="dxa"/>
          </w:tcPr>
          <w:p w14:paraId="261BD3CC" w14:textId="77777777" w:rsidR="004B65FA" w:rsidRDefault="004B65FA" w:rsidP="001E345D"/>
        </w:tc>
        <w:tc>
          <w:tcPr>
            <w:tcW w:w="3246" w:type="dxa"/>
          </w:tcPr>
          <w:p w14:paraId="14990D55" w14:textId="77777777" w:rsidR="004B65FA" w:rsidRDefault="004B65FA" w:rsidP="001E345D"/>
        </w:tc>
      </w:tr>
      <w:tr w:rsidR="004B65FA" w14:paraId="6A90647C" w14:textId="77777777" w:rsidTr="001E345D">
        <w:tc>
          <w:tcPr>
            <w:tcW w:w="3245" w:type="dxa"/>
          </w:tcPr>
          <w:p w14:paraId="18ADCEDF" w14:textId="77777777" w:rsidR="004B65FA" w:rsidRDefault="004B65FA" w:rsidP="001E345D"/>
          <w:p w14:paraId="5EE5F323" w14:textId="77777777" w:rsidR="004B65FA" w:rsidRDefault="004B65FA" w:rsidP="001E345D"/>
          <w:p w14:paraId="36AD7369" w14:textId="77777777" w:rsidR="004B65FA" w:rsidRDefault="004B65FA" w:rsidP="001E345D"/>
          <w:p w14:paraId="373159FD" w14:textId="77777777" w:rsidR="004B65FA" w:rsidRDefault="004B65FA" w:rsidP="001E345D"/>
        </w:tc>
        <w:tc>
          <w:tcPr>
            <w:tcW w:w="3245" w:type="dxa"/>
          </w:tcPr>
          <w:p w14:paraId="7B560663" w14:textId="77777777" w:rsidR="004B65FA" w:rsidRDefault="004B65FA" w:rsidP="001E345D"/>
        </w:tc>
        <w:tc>
          <w:tcPr>
            <w:tcW w:w="3246" w:type="dxa"/>
          </w:tcPr>
          <w:p w14:paraId="2E400F1C" w14:textId="77777777" w:rsidR="004B65FA" w:rsidRDefault="004B65FA" w:rsidP="001E345D"/>
        </w:tc>
      </w:tr>
      <w:tr w:rsidR="004B65FA" w14:paraId="5FCF66DF" w14:textId="77777777" w:rsidTr="001E345D">
        <w:tc>
          <w:tcPr>
            <w:tcW w:w="3245" w:type="dxa"/>
          </w:tcPr>
          <w:p w14:paraId="406BD58B" w14:textId="77777777" w:rsidR="004B65FA" w:rsidRDefault="004B65FA" w:rsidP="001E345D"/>
          <w:p w14:paraId="03EC0FF0" w14:textId="77777777" w:rsidR="004B65FA" w:rsidRDefault="004B65FA" w:rsidP="001E345D"/>
          <w:p w14:paraId="122C26E2" w14:textId="77777777" w:rsidR="004B65FA" w:rsidRDefault="004B65FA" w:rsidP="001E345D"/>
          <w:p w14:paraId="42DC6486" w14:textId="77777777" w:rsidR="004B65FA" w:rsidRDefault="004B65FA" w:rsidP="001E345D"/>
        </w:tc>
        <w:tc>
          <w:tcPr>
            <w:tcW w:w="3245" w:type="dxa"/>
          </w:tcPr>
          <w:p w14:paraId="1C0939E8" w14:textId="77777777" w:rsidR="004B65FA" w:rsidRDefault="004B65FA" w:rsidP="001E345D"/>
        </w:tc>
        <w:tc>
          <w:tcPr>
            <w:tcW w:w="3246" w:type="dxa"/>
          </w:tcPr>
          <w:p w14:paraId="28FF28DD" w14:textId="77777777" w:rsidR="004B65FA" w:rsidRDefault="004B65FA" w:rsidP="001E345D"/>
        </w:tc>
      </w:tr>
      <w:tr w:rsidR="004B65FA" w14:paraId="1EDCECF3" w14:textId="77777777" w:rsidTr="001E345D">
        <w:tc>
          <w:tcPr>
            <w:tcW w:w="3245" w:type="dxa"/>
          </w:tcPr>
          <w:p w14:paraId="32AA68E1" w14:textId="77777777" w:rsidR="004B65FA" w:rsidRDefault="004B65FA" w:rsidP="001E345D"/>
          <w:p w14:paraId="4E8660D8" w14:textId="77777777" w:rsidR="004B65FA" w:rsidRDefault="004B65FA" w:rsidP="001E345D"/>
          <w:p w14:paraId="143E27E5" w14:textId="77777777" w:rsidR="004B65FA" w:rsidRDefault="004B65FA" w:rsidP="001E345D"/>
          <w:p w14:paraId="2F8D4579" w14:textId="77777777" w:rsidR="004B65FA" w:rsidRDefault="004B65FA" w:rsidP="001E345D"/>
        </w:tc>
        <w:tc>
          <w:tcPr>
            <w:tcW w:w="3245" w:type="dxa"/>
          </w:tcPr>
          <w:p w14:paraId="59AEFF28" w14:textId="77777777" w:rsidR="004B65FA" w:rsidRDefault="004B65FA" w:rsidP="001E345D"/>
        </w:tc>
        <w:tc>
          <w:tcPr>
            <w:tcW w:w="3246" w:type="dxa"/>
          </w:tcPr>
          <w:p w14:paraId="297F9752" w14:textId="77777777" w:rsidR="004B65FA" w:rsidRDefault="004B65FA" w:rsidP="001E345D"/>
        </w:tc>
      </w:tr>
      <w:tr w:rsidR="004B65FA" w14:paraId="69F7BFCC" w14:textId="77777777" w:rsidTr="001E345D">
        <w:tc>
          <w:tcPr>
            <w:tcW w:w="3245" w:type="dxa"/>
          </w:tcPr>
          <w:p w14:paraId="1C7AD6AF" w14:textId="77777777" w:rsidR="004B65FA" w:rsidRDefault="004B65FA" w:rsidP="001E345D"/>
          <w:p w14:paraId="2F8AB817" w14:textId="77777777" w:rsidR="004B65FA" w:rsidRDefault="004B65FA" w:rsidP="001E345D"/>
          <w:p w14:paraId="77C50CE4" w14:textId="77777777" w:rsidR="004B65FA" w:rsidRDefault="004B65FA" w:rsidP="001E345D"/>
          <w:p w14:paraId="5D8C6C0E" w14:textId="77777777" w:rsidR="004B65FA" w:rsidRDefault="004B65FA" w:rsidP="001E345D"/>
        </w:tc>
        <w:tc>
          <w:tcPr>
            <w:tcW w:w="3245" w:type="dxa"/>
          </w:tcPr>
          <w:p w14:paraId="6F1A3E35" w14:textId="77777777" w:rsidR="004B65FA" w:rsidRDefault="004B65FA" w:rsidP="001E345D"/>
        </w:tc>
        <w:tc>
          <w:tcPr>
            <w:tcW w:w="3246" w:type="dxa"/>
          </w:tcPr>
          <w:p w14:paraId="5CD17163" w14:textId="77777777" w:rsidR="004B65FA" w:rsidRDefault="004B65FA" w:rsidP="001E345D"/>
        </w:tc>
      </w:tr>
      <w:tr w:rsidR="004B65FA" w14:paraId="1DF9413B" w14:textId="77777777" w:rsidTr="001E345D">
        <w:tc>
          <w:tcPr>
            <w:tcW w:w="3245" w:type="dxa"/>
          </w:tcPr>
          <w:p w14:paraId="6085F755" w14:textId="77777777" w:rsidR="004B65FA" w:rsidRDefault="004B65FA" w:rsidP="001E345D"/>
          <w:p w14:paraId="0E6E6C3F" w14:textId="77777777" w:rsidR="004B65FA" w:rsidRDefault="004B65FA" w:rsidP="001E345D"/>
          <w:p w14:paraId="3D3B63BC" w14:textId="77777777" w:rsidR="004B65FA" w:rsidRDefault="004B65FA" w:rsidP="001E345D"/>
          <w:p w14:paraId="2A6DFBA4" w14:textId="77777777" w:rsidR="004B65FA" w:rsidRDefault="004B65FA" w:rsidP="001E345D"/>
        </w:tc>
        <w:tc>
          <w:tcPr>
            <w:tcW w:w="3245" w:type="dxa"/>
          </w:tcPr>
          <w:p w14:paraId="585B7BF9" w14:textId="77777777" w:rsidR="004B65FA" w:rsidRDefault="004B65FA" w:rsidP="001E345D"/>
        </w:tc>
        <w:tc>
          <w:tcPr>
            <w:tcW w:w="3246" w:type="dxa"/>
          </w:tcPr>
          <w:p w14:paraId="48AFDE8A" w14:textId="77777777" w:rsidR="004B65FA" w:rsidRDefault="004B65FA" w:rsidP="001E345D"/>
        </w:tc>
      </w:tr>
      <w:tr w:rsidR="004B65FA" w14:paraId="569BE596" w14:textId="77777777" w:rsidTr="001E345D">
        <w:tc>
          <w:tcPr>
            <w:tcW w:w="3245" w:type="dxa"/>
          </w:tcPr>
          <w:p w14:paraId="7E4839E3" w14:textId="77777777" w:rsidR="004B65FA" w:rsidRDefault="004B65FA" w:rsidP="001E345D"/>
          <w:p w14:paraId="33E1C847" w14:textId="77777777" w:rsidR="004B65FA" w:rsidRDefault="004B65FA" w:rsidP="001E345D"/>
          <w:p w14:paraId="77CD2DB9" w14:textId="77777777" w:rsidR="004B65FA" w:rsidRDefault="004B65FA" w:rsidP="001E345D"/>
          <w:p w14:paraId="155FFB8F" w14:textId="77777777" w:rsidR="004B65FA" w:rsidRDefault="004B65FA" w:rsidP="001E345D"/>
        </w:tc>
        <w:tc>
          <w:tcPr>
            <w:tcW w:w="3245" w:type="dxa"/>
          </w:tcPr>
          <w:p w14:paraId="1E425F6A" w14:textId="77777777" w:rsidR="004B65FA" w:rsidRDefault="004B65FA" w:rsidP="001E345D"/>
        </w:tc>
        <w:tc>
          <w:tcPr>
            <w:tcW w:w="3246" w:type="dxa"/>
          </w:tcPr>
          <w:p w14:paraId="73531D67" w14:textId="77777777" w:rsidR="004B65FA" w:rsidRDefault="004B65FA" w:rsidP="001E345D"/>
        </w:tc>
      </w:tr>
      <w:tr w:rsidR="004B65FA" w14:paraId="5E7BD122" w14:textId="77777777" w:rsidTr="001E345D">
        <w:tc>
          <w:tcPr>
            <w:tcW w:w="3245" w:type="dxa"/>
          </w:tcPr>
          <w:p w14:paraId="35C39E5C" w14:textId="77777777" w:rsidR="004B65FA" w:rsidRDefault="004B65FA" w:rsidP="001E345D"/>
          <w:p w14:paraId="2C9EF45B" w14:textId="77777777" w:rsidR="004B65FA" w:rsidRDefault="004B65FA" w:rsidP="001E345D"/>
          <w:p w14:paraId="69112517" w14:textId="77777777" w:rsidR="004B65FA" w:rsidRDefault="004B65FA" w:rsidP="001E345D"/>
          <w:p w14:paraId="51C8E1FC" w14:textId="77777777" w:rsidR="004B65FA" w:rsidRDefault="004B65FA" w:rsidP="001E345D"/>
        </w:tc>
        <w:tc>
          <w:tcPr>
            <w:tcW w:w="3245" w:type="dxa"/>
          </w:tcPr>
          <w:p w14:paraId="22925957" w14:textId="77777777" w:rsidR="004B65FA" w:rsidRDefault="004B65FA" w:rsidP="001E345D"/>
        </w:tc>
        <w:tc>
          <w:tcPr>
            <w:tcW w:w="3246" w:type="dxa"/>
          </w:tcPr>
          <w:p w14:paraId="637A1B72" w14:textId="77777777" w:rsidR="004B65FA" w:rsidRDefault="004B65FA" w:rsidP="001E345D"/>
        </w:tc>
      </w:tr>
      <w:tr w:rsidR="004B65FA" w14:paraId="25017A41" w14:textId="77777777" w:rsidTr="001E345D">
        <w:tc>
          <w:tcPr>
            <w:tcW w:w="3245" w:type="dxa"/>
          </w:tcPr>
          <w:p w14:paraId="4F12F4B2" w14:textId="77777777" w:rsidR="004B65FA" w:rsidRDefault="004B65FA" w:rsidP="001E345D"/>
          <w:p w14:paraId="2542275C" w14:textId="77777777" w:rsidR="004B65FA" w:rsidRDefault="004B65FA" w:rsidP="001E345D"/>
          <w:p w14:paraId="75ECADF7" w14:textId="77777777" w:rsidR="004B65FA" w:rsidRDefault="004B65FA" w:rsidP="001E345D"/>
          <w:p w14:paraId="13DAC9C1" w14:textId="77777777" w:rsidR="004B65FA" w:rsidRDefault="004B65FA" w:rsidP="001E345D"/>
        </w:tc>
        <w:tc>
          <w:tcPr>
            <w:tcW w:w="3245" w:type="dxa"/>
          </w:tcPr>
          <w:p w14:paraId="4B7AAFAE" w14:textId="77777777" w:rsidR="004B65FA" w:rsidRDefault="004B65FA" w:rsidP="001E345D"/>
        </w:tc>
        <w:tc>
          <w:tcPr>
            <w:tcW w:w="3246" w:type="dxa"/>
          </w:tcPr>
          <w:p w14:paraId="3CB27363" w14:textId="77777777" w:rsidR="004B65FA" w:rsidRDefault="004B65FA" w:rsidP="001E345D"/>
        </w:tc>
      </w:tr>
    </w:tbl>
    <w:p w14:paraId="2E2D3BCA" w14:textId="237517C6" w:rsidR="00893DCE" w:rsidRDefault="004B65FA">
      <w:r>
        <w:br w:type="page"/>
      </w:r>
    </w:p>
    <w:p w14:paraId="5E1DBC21" w14:textId="43455362" w:rsidR="00893DCE" w:rsidRPr="00893DCE" w:rsidRDefault="00893DCE" w:rsidP="00893DCE">
      <w:pPr>
        <w:pStyle w:val="Kop2"/>
      </w:pPr>
      <w:bookmarkStart w:id="10" w:name="_Toc127263758"/>
      <w:r w:rsidRPr="00893DCE">
        <w:lastRenderedPageBreak/>
        <w:t>LA 2</w:t>
      </w:r>
      <w:bookmarkEnd w:id="10"/>
      <w:r w:rsidRPr="00893DCE">
        <w:t xml:space="preserve"> </w:t>
      </w:r>
    </w:p>
    <w:p w14:paraId="69C65C88" w14:textId="32D8471F" w:rsidR="00893DCE" w:rsidRDefault="00CE0ABF">
      <w:r>
        <w:rPr>
          <w:noProof/>
        </w:rPr>
        <w:drawing>
          <wp:inline distT="0" distB="0" distL="0" distR="0" wp14:anchorId="2FCDFE26" wp14:editId="153B8DD8">
            <wp:extent cx="6188710" cy="3481070"/>
            <wp:effectExtent l="0" t="0" r="2540" b="5080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9590" w14:textId="77777777" w:rsidR="00893DCE" w:rsidRDefault="00893DCE"/>
    <w:p w14:paraId="44BBC88F" w14:textId="7095A915" w:rsidR="0063482A" w:rsidRDefault="0063482A">
      <w:r>
        <w:br w:type="page"/>
      </w:r>
    </w:p>
    <w:p w14:paraId="2F41769A" w14:textId="421FB739" w:rsidR="004B65FA" w:rsidRPr="004B65FA" w:rsidRDefault="00CE0ABF" w:rsidP="00CE0ABF">
      <w:pPr>
        <w:pStyle w:val="Kop2"/>
      </w:pPr>
      <w:bookmarkStart w:id="11" w:name="_Toc127263759"/>
      <w:r>
        <w:lastRenderedPageBreak/>
        <w:t>Week 4</w:t>
      </w:r>
      <w:bookmarkEnd w:id="11"/>
    </w:p>
    <w:p w14:paraId="648ACE3E" w14:textId="692500D6" w:rsidR="004B65FA" w:rsidRPr="004B65FA" w:rsidRDefault="004B65FA" w:rsidP="004B65FA">
      <w:pPr>
        <w:rPr>
          <w:b/>
          <w:bCs/>
        </w:rPr>
      </w:pPr>
      <w:r w:rsidRPr="004B65FA">
        <w:rPr>
          <w:b/>
          <w:bCs/>
        </w:rPr>
        <w:t xml:space="preserve">Planning voor week </w:t>
      </w:r>
      <w:r>
        <w:rPr>
          <w:b/>
          <w:bCs/>
        </w:rPr>
        <w:t>4</w:t>
      </w:r>
      <w:r w:rsidRPr="004B65FA">
        <w:rPr>
          <w:b/>
          <w:bCs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B65FA" w14:paraId="5BF628BE" w14:textId="77777777" w:rsidTr="001E345D">
        <w:tc>
          <w:tcPr>
            <w:tcW w:w="3245" w:type="dxa"/>
          </w:tcPr>
          <w:p w14:paraId="3C171E54" w14:textId="77777777" w:rsidR="004B65FA" w:rsidRDefault="004B65FA" w:rsidP="001E345D">
            <w:r>
              <w:t xml:space="preserve">Wanneer </w:t>
            </w:r>
          </w:p>
        </w:tc>
        <w:tc>
          <w:tcPr>
            <w:tcW w:w="3245" w:type="dxa"/>
          </w:tcPr>
          <w:p w14:paraId="5DF35561" w14:textId="77777777" w:rsidR="004B65FA" w:rsidRDefault="004B65FA" w:rsidP="001E345D">
            <w:r>
              <w:t xml:space="preserve">Wat </w:t>
            </w:r>
          </w:p>
        </w:tc>
        <w:tc>
          <w:tcPr>
            <w:tcW w:w="3246" w:type="dxa"/>
          </w:tcPr>
          <w:p w14:paraId="5B1F5469" w14:textId="77777777" w:rsidR="004B65FA" w:rsidRDefault="004B65FA" w:rsidP="001E345D">
            <w:r>
              <w:t xml:space="preserve">Wie </w:t>
            </w:r>
          </w:p>
        </w:tc>
      </w:tr>
      <w:tr w:rsidR="004B65FA" w14:paraId="743524ED" w14:textId="77777777" w:rsidTr="001E345D">
        <w:tc>
          <w:tcPr>
            <w:tcW w:w="3245" w:type="dxa"/>
          </w:tcPr>
          <w:p w14:paraId="0D85F0BF" w14:textId="77777777" w:rsidR="004B65FA" w:rsidRDefault="004B65FA" w:rsidP="001E345D"/>
          <w:p w14:paraId="66717C31" w14:textId="77777777" w:rsidR="004B65FA" w:rsidRDefault="004B65FA" w:rsidP="001E345D"/>
          <w:p w14:paraId="2AB65578" w14:textId="77777777" w:rsidR="004B65FA" w:rsidRDefault="004B65FA" w:rsidP="001E345D"/>
          <w:p w14:paraId="2FF9A520" w14:textId="77777777" w:rsidR="004B65FA" w:rsidRDefault="004B65FA" w:rsidP="001E345D"/>
        </w:tc>
        <w:tc>
          <w:tcPr>
            <w:tcW w:w="3245" w:type="dxa"/>
          </w:tcPr>
          <w:p w14:paraId="17408FE0" w14:textId="77777777" w:rsidR="004B65FA" w:rsidRDefault="004B65FA" w:rsidP="001E345D"/>
        </w:tc>
        <w:tc>
          <w:tcPr>
            <w:tcW w:w="3246" w:type="dxa"/>
          </w:tcPr>
          <w:p w14:paraId="22DC3049" w14:textId="77777777" w:rsidR="004B65FA" w:rsidRDefault="004B65FA" w:rsidP="001E345D"/>
        </w:tc>
      </w:tr>
      <w:tr w:rsidR="004B65FA" w14:paraId="4C1394D6" w14:textId="77777777" w:rsidTr="001E345D">
        <w:tc>
          <w:tcPr>
            <w:tcW w:w="3245" w:type="dxa"/>
          </w:tcPr>
          <w:p w14:paraId="35D69215" w14:textId="77777777" w:rsidR="004B65FA" w:rsidRDefault="004B65FA" w:rsidP="001E345D"/>
          <w:p w14:paraId="03AEFE62" w14:textId="77777777" w:rsidR="004B65FA" w:rsidRDefault="004B65FA" w:rsidP="001E345D"/>
          <w:p w14:paraId="6B61A567" w14:textId="77777777" w:rsidR="004B65FA" w:rsidRDefault="004B65FA" w:rsidP="001E345D"/>
          <w:p w14:paraId="1C135C47" w14:textId="77777777" w:rsidR="004B65FA" w:rsidRDefault="004B65FA" w:rsidP="001E345D"/>
        </w:tc>
        <w:tc>
          <w:tcPr>
            <w:tcW w:w="3245" w:type="dxa"/>
          </w:tcPr>
          <w:p w14:paraId="2DC7CD03" w14:textId="77777777" w:rsidR="004B65FA" w:rsidRDefault="004B65FA" w:rsidP="001E345D"/>
        </w:tc>
        <w:tc>
          <w:tcPr>
            <w:tcW w:w="3246" w:type="dxa"/>
          </w:tcPr>
          <w:p w14:paraId="6510AEED" w14:textId="77777777" w:rsidR="004B65FA" w:rsidRDefault="004B65FA" w:rsidP="001E345D"/>
        </w:tc>
      </w:tr>
      <w:tr w:rsidR="004B65FA" w14:paraId="7D34E50F" w14:textId="77777777" w:rsidTr="001E345D">
        <w:tc>
          <w:tcPr>
            <w:tcW w:w="3245" w:type="dxa"/>
          </w:tcPr>
          <w:p w14:paraId="2641AE4F" w14:textId="77777777" w:rsidR="004B65FA" w:rsidRDefault="004B65FA" w:rsidP="001E345D"/>
          <w:p w14:paraId="40C8DB00" w14:textId="77777777" w:rsidR="004B65FA" w:rsidRDefault="004B65FA" w:rsidP="001E345D"/>
          <w:p w14:paraId="748661B8" w14:textId="77777777" w:rsidR="004B65FA" w:rsidRDefault="004B65FA" w:rsidP="001E345D"/>
          <w:p w14:paraId="625FBE10" w14:textId="77777777" w:rsidR="004B65FA" w:rsidRDefault="004B65FA" w:rsidP="001E345D"/>
        </w:tc>
        <w:tc>
          <w:tcPr>
            <w:tcW w:w="3245" w:type="dxa"/>
          </w:tcPr>
          <w:p w14:paraId="0E0B4D26" w14:textId="77777777" w:rsidR="004B65FA" w:rsidRDefault="004B65FA" w:rsidP="001E345D"/>
        </w:tc>
        <w:tc>
          <w:tcPr>
            <w:tcW w:w="3246" w:type="dxa"/>
          </w:tcPr>
          <w:p w14:paraId="629B5C68" w14:textId="77777777" w:rsidR="004B65FA" w:rsidRDefault="004B65FA" w:rsidP="001E345D"/>
        </w:tc>
      </w:tr>
      <w:tr w:rsidR="004B65FA" w14:paraId="2DE43621" w14:textId="77777777" w:rsidTr="001E345D">
        <w:tc>
          <w:tcPr>
            <w:tcW w:w="3245" w:type="dxa"/>
          </w:tcPr>
          <w:p w14:paraId="71446423" w14:textId="77777777" w:rsidR="004B65FA" w:rsidRDefault="004B65FA" w:rsidP="001E345D"/>
          <w:p w14:paraId="67C27DEF" w14:textId="77777777" w:rsidR="004B65FA" w:rsidRDefault="004B65FA" w:rsidP="001E345D"/>
          <w:p w14:paraId="2B663755" w14:textId="77777777" w:rsidR="004B65FA" w:rsidRDefault="004B65FA" w:rsidP="001E345D"/>
          <w:p w14:paraId="0B6574E0" w14:textId="77777777" w:rsidR="004B65FA" w:rsidRDefault="004B65FA" w:rsidP="001E345D"/>
        </w:tc>
        <w:tc>
          <w:tcPr>
            <w:tcW w:w="3245" w:type="dxa"/>
          </w:tcPr>
          <w:p w14:paraId="4E41634E" w14:textId="77777777" w:rsidR="004B65FA" w:rsidRDefault="004B65FA" w:rsidP="001E345D"/>
        </w:tc>
        <w:tc>
          <w:tcPr>
            <w:tcW w:w="3246" w:type="dxa"/>
          </w:tcPr>
          <w:p w14:paraId="3D8B8E70" w14:textId="77777777" w:rsidR="004B65FA" w:rsidRDefault="004B65FA" w:rsidP="001E345D"/>
        </w:tc>
      </w:tr>
      <w:tr w:rsidR="004B65FA" w14:paraId="0BA4DBF2" w14:textId="77777777" w:rsidTr="001E345D">
        <w:tc>
          <w:tcPr>
            <w:tcW w:w="3245" w:type="dxa"/>
          </w:tcPr>
          <w:p w14:paraId="26FD68DB" w14:textId="77777777" w:rsidR="004B65FA" w:rsidRDefault="004B65FA" w:rsidP="001E345D"/>
          <w:p w14:paraId="62AC5D5E" w14:textId="77777777" w:rsidR="004B65FA" w:rsidRDefault="004B65FA" w:rsidP="001E345D"/>
          <w:p w14:paraId="0986C7C1" w14:textId="77777777" w:rsidR="004B65FA" w:rsidRDefault="004B65FA" w:rsidP="001E345D"/>
          <w:p w14:paraId="12A9DA1C" w14:textId="77777777" w:rsidR="004B65FA" w:rsidRDefault="004B65FA" w:rsidP="001E345D"/>
        </w:tc>
        <w:tc>
          <w:tcPr>
            <w:tcW w:w="3245" w:type="dxa"/>
          </w:tcPr>
          <w:p w14:paraId="192110FB" w14:textId="77777777" w:rsidR="004B65FA" w:rsidRDefault="004B65FA" w:rsidP="001E345D"/>
        </w:tc>
        <w:tc>
          <w:tcPr>
            <w:tcW w:w="3246" w:type="dxa"/>
          </w:tcPr>
          <w:p w14:paraId="2495387D" w14:textId="77777777" w:rsidR="004B65FA" w:rsidRDefault="004B65FA" w:rsidP="001E345D"/>
        </w:tc>
      </w:tr>
      <w:tr w:rsidR="004B65FA" w14:paraId="4A1C1483" w14:textId="77777777" w:rsidTr="001E345D">
        <w:tc>
          <w:tcPr>
            <w:tcW w:w="3245" w:type="dxa"/>
          </w:tcPr>
          <w:p w14:paraId="4E967FCC" w14:textId="77777777" w:rsidR="004B65FA" w:rsidRDefault="004B65FA" w:rsidP="001E345D"/>
          <w:p w14:paraId="7EB18761" w14:textId="77777777" w:rsidR="004B65FA" w:rsidRDefault="004B65FA" w:rsidP="001E345D"/>
          <w:p w14:paraId="7BA37F02" w14:textId="77777777" w:rsidR="004B65FA" w:rsidRDefault="004B65FA" w:rsidP="001E345D"/>
          <w:p w14:paraId="4A4C69C9" w14:textId="77777777" w:rsidR="004B65FA" w:rsidRDefault="004B65FA" w:rsidP="001E345D"/>
        </w:tc>
        <w:tc>
          <w:tcPr>
            <w:tcW w:w="3245" w:type="dxa"/>
          </w:tcPr>
          <w:p w14:paraId="708319CF" w14:textId="77777777" w:rsidR="004B65FA" w:rsidRDefault="004B65FA" w:rsidP="001E345D"/>
        </w:tc>
        <w:tc>
          <w:tcPr>
            <w:tcW w:w="3246" w:type="dxa"/>
          </w:tcPr>
          <w:p w14:paraId="70821993" w14:textId="77777777" w:rsidR="004B65FA" w:rsidRDefault="004B65FA" w:rsidP="001E345D"/>
        </w:tc>
      </w:tr>
      <w:tr w:rsidR="004B65FA" w14:paraId="0C0A2795" w14:textId="77777777" w:rsidTr="001E345D">
        <w:tc>
          <w:tcPr>
            <w:tcW w:w="3245" w:type="dxa"/>
          </w:tcPr>
          <w:p w14:paraId="324BC606" w14:textId="77777777" w:rsidR="004B65FA" w:rsidRDefault="004B65FA" w:rsidP="001E345D"/>
          <w:p w14:paraId="1FF8A541" w14:textId="77777777" w:rsidR="004B65FA" w:rsidRDefault="004B65FA" w:rsidP="001E345D"/>
          <w:p w14:paraId="20E8769F" w14:textId="77777777" w:rsidR="004B65FA" w:rsidRDefault="004B65FA" w:rsidP="001E345D"/>
          <w:p w14:paraId="111B7A98" w14:textId="77777777" w:rsidR="004B65FA" w:rsidRDefault="004B65FA" w:rsidP="001E345D"/>
        </w:tc>
        <w:tc>
          <w:tcPr>
            <w:tcW w:w="3245" w:type="dxa"/>
          </w:tcPr>
          <w:p w14:paraId="663AE1F9" w14:textId="77777777" w:rsidR="004B65FA" w:rsidRDefault="004B65FA" w:rsidP="001E345D"/>
        </w:tc>
        <w:tc>
          <w:tcPr>
            <w:tcW w:w="3246" w:type="dxa"/>
          </w:tcPr>
          <w:p w14:paraId="7BFBF59B" w14:textId="77777777" w:rsidR="004B65FA" w:rsidRDefault="004B65FA" w:rsidP="001E345D"/>
        </w:tc>
      </w:tr>
      <w:tr w:rsidR="004B65FA" w14:paraId="386F8EC3" w14:textId="77777777" w:rsidTr="001E345D">
        <w:tc>
          <w:tcPr>
            <w:tcW w:w="3245" w:type="dxa"/>
          </w:tcPr>
          <w:p w14:paraId="7C9D44BC" w14:textId="77777777" w:rsidR="004B65FA" w:rsidRDefault="004B65FA" w:rsidP="001E345D"/>
          <w:p w14:paraId="3862D6AF" w14:textId="77777777" w:rsidR="004B65FA" w:rsidRDefault="004B65FA" w:rsidP="001E345D"/>
          <w:p w14:paraId="42D2D11D" w14:textId="77777777" w:rsidR="004B65FA" w:rsidRDefault="004B65FA" w:rsidP="001E345D"/>
          <w:p w14:paraId="2CAD21B3" w14:textId="77777777" w:rsidR="004B65FA" w:rsidRDefault="004B65FA" w:rsidP="001E345D"/>
        </w:tc>
        <w:tc>
          <w:tcPr>
            <w:tcW w:w="3245" w:type="dxa"/>
          </w:tcPr>
          <w:p w14:paraId="08F2938B" w14:textId="77777777" w:rsidR="004B65FA" w:rsidRDefault="004B65FA" w:rsidP="001E345D"/>
        </w:tc>
        <w:tc>
          <w:tcPr>
            <w:tcW w:w="3246" w:type="dxa"/>
          </w:tcPr>
          <w:p w14:paraId="5D12E1DC" w14:textId="77777777" w:rsidR="004B65FA" w:rsidRDefault="004B65FA" w:rsidP="001E345D"/>
        </w:tc>
      </w:tr>
      <w:tr w:rsidR="004B65FA" w14:paraId="04A51068" w14:textId="77777777" w:rsidTr="001E345D">
        <w:tc>
          <w:tcPr>
            <w:tcW w:w="3245" w:type="dxa"/>
          </w:tcPr>
          <w:p w14:paraId="2AC4A083" w14:textId="77777777" w:rsidR="004B65FA" w:rsidRDefault="004B65FA" w:rsidP="001E345D"/>
          <w:p w14:paraId="544E9AFA" w14:textId="77777777" w:rsidR="004B65FA" w:rsidRDefault="004B65FA" w:rsidP="001E345D"/>
          <w:p w14:paraId="669C5D68" w14:textId="77777777" w:rsidR="004B65FA" w:rsidRDefault="004B65FA" w:rsidP="001E345D"/>
          <w:p w14:paraId="17B850E6" w14:textId="77777777" w:rsidR="004B65FA" w:rsidRDefault="004B65FA" w:rsidP="001E345D"/>
        </w:tc>
        <w:tc>
          <w:tcPr>
            <w:tcW w:w="3245" w:type="dxa"/>
          </w:tcPr>
          <w:p w14:paraId="15045389" w14:textId="77777777" w:rsidR="004B65FA" w:rsidRDefault="004B65FA" w:rsidP="001E345D"/>
        </w:tc>
        <w:tc>
          <w:tcPr>
            <w:tcW w:w="3246" w:type="dxa"/>
          </w:tcPr>
          <w:p w14:paraId="62056949" w14:textId="77777777" w:rsidR="004B65FA" w:rsidRDefault="004B65FA" w:rsidP="001E345D"/>
        </w:tc>
      </w:tr>
    </w:tbl>
    <w:p w14:paraId="4B731510" w14:textId="77777777" w:rsidR="004B65FA" w:rsidRPr="004B65FA" w:rsidRDefault="004B65FA" w:rsidP="004B65FA">
      <w:pPr>
        <w:rPr>
          <w:color w:val="0072C7" w:themeColor="accent2"/>
          <w:sz w:val="32"/>
          <w:szCs w:val="22"/>
        </w:rPr>
      </w:pPr>
      <w:r>
        <w:br w:type="page"/>
      </w:r>
    </w:p>
    <w:p w14:paraId="0249A3FF" w14:textId="6DD85D4B" w:rsidR="00CE0ABF" w:rsidRDefault="00CE0ABF" w:rsidP="00CE0ABF">
      <w:pPr>
        <w:pStyle w:val="Kop2"/>
      </w:pPr>
      <w:bookmarkStart w:id="12" w:name="_Toc127263760"/>
      <w:r>
        <w:lastRenderedPageBreak/>
        <w:t>Week 5</w:t>
      </w:r>
      <w:bookmarkEnd w:id="12"/>
      <w:r>
        <w:t xml:space="preserve"> </w:t>
      </w:r>
    </w:p>
    <w:p w14:paraId="4B9DEE5A" w14:textId="2DF099D1" w:rsidR="004B65FA" w:rsidRPr="004B65FA" w:rsidRDefault="004B65FA" w:rsidP="004B65FA">
      <w:pPr>
        <w:rPr>
          <w:b/>
          <w:bCs/>
        </w:rPr>
      </w:pPr>
      <w:r w:rsidRPr="004B65FA">
        <w:rPr>
          <w:b/>
          <w:bCs/>
        </w:rPr>
        <w:t xml:space="preserve">Planning voor week </w:t>
      </w:r>
      <w:r>
        <w:rPr>
          <w:b/>
          <w:bCs/>
        </w:rPr>
        <w:t>5</w:t>
      </w:r>
      <w:r w:rsidRPr="004B65FA">
        <w:rPr>
          <w:b/>
          <w:bCs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B65FA" w14:paraId="1069B700" w14:textId="77777777" w:rsidTr="001E345D">
        <w:tc>
          <w:tcPr>
            <w:tcW w:w="3245" w:type="dxa"/>
          </w:tcPr>
          <w:p w14:paraId="04CDE005" w14:textId="77777777" w:rsidR="004B65FA" w:rsidRDefault="004B65FA" w:rsidP="001E345D">
            <w:r>
              <w:t xml:space="preserve">Wanneer </w:t>
            </w:r>
          </w:p>
        </w:tc>
        <w:tc>
          <w:tcPr>
            <w:tcW w:w="3245" w:type="dxa"/>
          </w:tcPr>
          <w:p w14:paraId="6917D3D1" w14:textId="77777777" w:rsidR="004B65FA" w:rsidRDefault="004B65FA" w:rsidP="001E345D">
            <w:r>
              <w:t xml:space="preserve">Wat </w:t>
            </w:r>
          </w:p>
        </w:tc>
        <w:tc>
          <w:tcPr>
            <w:tcW w:w="3246" w:type="dxa"/>
          </w:tcPr>
          <w:p w14:paraId="5225D503" w14:textId="77777777" w:rsidR="004B65FA" w:rsidRDefault="004B65FA" w:rsidP="001E345D">
            <w:r>
              <w:t xml:space="preserve">Wie </w:t>
            </w:r>
          </w:p>
        </w:tc>
      </w:tr>
      <w:tr w:rsidR="004B65FA" w14:paraId="5EB09FA0" w14:textId="77777777" w:rsidTr="001E345D">
        <w:tc>
          <w:tcPr>
            <w:tcW w:w="3245" w:type="dxa"/>
          </w:tcPr>
          <w:p w14:paraId="429E257C" w14:textId="77777777" w:rsidR="004B65FA" w:rsidRDefault="004B65FA" w:rsidP="001E345D"/>
          <w:p w14:paraId="4810DF83" w14:textId="77777777" w:rsidR="004B65FA" w:rsidRDefault="004B65FA" w:rsidP="001E345D"/>
          <w:p w14:paraId="4A5B79C8" w14:textId="77777777" w:rsidR="004B65FA" w:rsidRDefault="004B65FA" w:rsidP="001E345D"/>
          <w:p w14:paraId="325BDBA7" w14:textId="77777777" w:rsidR="004B65FA" w:rsidRDefault="004B65FA" w:rsidP="001E345D"/>
        </w:tc>
        <w:tc>
          <w:tcPr>
            <w:tcW w:w="3245" w:type="dxa"/>
          </w:tcPr>
          <w:p w14:paraId="09066206" w14:textId="77777777" w:rsidR="004B65FA" w:rsidRDefault="004B65FA" w:rsidP="001E345D"/>
        </w:tc>
        <w:tc>
          <w:tcPr>
            <w:tcW w:w="3246" w:type="dxa"/>
          </w:tcPr>
          <w:p w14:paraId="54EB372D" w14:textId="77777777" w:rsidR="004B65FA" w:rsidRDefault="004B65FA" w:rsidP="001E345D"/>
        </w:tc>
      </w:tr>
      <w:tr w:rsidR="004B65FA" w14:paraId="10023195" w14:textId="77777777" w:rsidTr="001E345D">
        <w:tc>
          <w:tcPr>
            <w:tcW w:w="3245" w:type="dxa"/>
          </w:tcPr>
          <w:p w14:paraId="38E894A4" w14:textId="77777777" w:rsidR="004B65FA" w:rsidRDefault="004B65FA" w:rsidP="001E345D"/>
          <w:p w14:paraId="4D9B3769" w14:textId="77777777" w:rsidR="004B65FA" w:rsidRDefault="004B65FA" w:rsidP="001E345D"/>
          <w:p w14:paraId="56A99D32" w14:textId="77777777" w:rsidR="004B65FA" w:rsidRDefault="004B65FA" w:rsidP="001E345D"/>
          <w:p w14:paraId="44007024" w14:textId="77777777" w:rsidR="004B65FA" w:rsidRDefault="004B65FA" w:rsidP="001E345D"/>
        </w:tc>
        <w:tc>
          <w:tcPr>
            <w:tcW w:w="3245" w:type="dxa"/>
          </w:tcPr>
          <w:p w14:paraId="5FDADAE9" w14:textId="77777777" w:rsidR="004B65FA" w:rsidRDefault="004B65FA" w:rsidP="001E345D"/>
        </w:tc>
        <w:tc>
          <w:tcPr>
            <w:tcW w:w="3246" w:type="dxa"/>
          </w:tcPr>
          <w:p w14:paraId="6A0D0192" w14:textId="77777777" w:rsidR="004B65FA" w:rsidRDefault="004B65FA" w:rsidP="001E345D"/>
        </w:tc>
      </w:tr>
      <w:tr w:rsidR="004B65FA" w14:paraId="378AF624" w14:textId="77777777" w:rsidTr="001E345D">
        <w:tc>
          <w:tcPr>
            <w:tcW w:w="3245" w:type="dxa"/>
          </w:tcPr>
          <w:p w14:paraId="3F34D80D" w14:textId="77777777" w:rsidR="004B65FA" w:rsidRDefault="004B65FA" w:rsidP="001E345D"/>
          <w:p w14:paraId="69514A07" w14:textId="77777777" w:rsidR="004B65FA" w:rsidRDefault="004B65FA" w:rsidP="001E345D"/>
          <w:p w14:paraId="6E91F08B" w14:textId="77777777" w:rsidR="004B65FA" w:rsidRDefault="004B65FA" w:rsidP="001E345D"/>
          <w:p w14:paraId="6FC5E3F4" w14:textId="77777777" w:rsidR="004B65FA" w:rsidRDefault="004B65FA" w:rsidP="001E345D"/>
        </w:tc>
        <w:tc>
          <w:tcPr>
            <w:tcW w:w="3245" w:type="dxa"/>
          </w:tcPr>
          <w:p w14:paraId="15C6F15E" w14:textId="77777777" w:rsidR="004B65FA" w:rsidRDefault="004B65FA" w:rsidP="001E345D"/>
        </w:tc>
        <w:tc>
          <w:tcPr>
            <w:tcW w:w="3246" w:type="dxa"/>
          </w:tcPr>
          <w:p w14:paraId="0C266204" w14:textId="77777777" w:rsidR="004B65FA" w:rsidRDefault="004B65FA" w:rsidP="001E345D"/>
        </w:tc>
      </w:tr>
      <w:tr w:rsidR="004B65FA" w14:paraId="6006B051" w14:textId="77777777" w:rsidTr="001E345D">
        <w:tc>
          <w:tcPr>
            <w:tcW w:w="3245" w:type="dxa"/>
          </w:tcPr>
          <w:p w14:paraId="69118FE1" w14:textId="77777777" w:rsidR="004B65FA" w:rsidRDefault="004B65FA" w:rsidP="001E345D"/>
          <w:p w14:paraId="61C98B8B" w14:textId="77777777" w:rsidR="004B65FA" w:rsidRDefault="004B65FA" w:rsidP="001E345D"/>
          <w:p w14:paraId="0BFB476A" w14:textId="77777777" w:rsidR="004B65FA" w:rsidRDefault="004B65FA" w:rsidP="001E345D"/>
          <w:p w14:paraId="41EF60E9" w14:textId="77777777" w:rsidR="004B65FA" w:rsidRDefault="004B65FA" w:rsidP="001E345D"/>
        </w:tc>
        <w:tc>
          <w:tcPr>
            <w:tcW w:w="3245" w:type="dxa"/>
          </w:tcPr>
          <w:p w14:paraId="1765955A" w14:textId="77777777" w:rsidR="004B65FA" w:rsidRDefault="004B65FA" w:rsidP="001E345D"/>
        </w:tc>
        <w:tc>
          <w:tcPr>
            <w:tcW w:w="3246" w:type="dxa"/>
          </w:tcPr>
          <w:p w14:paraId="2F1F54D8" w14:textId="77777777" w:rsidR="004B65FA" w:rsidRDefault="004B65FA" w:rsidP="001E345D"/>
        </w:tc>
      </w:tr>
      <w:tr w:rsidR="004B65FA" w14:paraId="39EEC4B6" w14:textId="77777777" w:rsidTr="001E345D">
        <w:tc>
          <w:tcPr>
            <w:tcW w:w="3245" w:type="dxa"/>
          </w:tcPr>
          <w:p w14:paraId="7BA7090F" w14:textId="77777777" w:rsidR="004B65FA" w:rsidRDefault="004B65FA" w:rsidP="001E345D"/>
          <w:p w14:paraId="52138B65" w14:textId="77777777" w:rsidR="004B65FA" w:rsidRDefault="004B65FA" w:rsidP="001E345D"/>
          <w:p w14:paraId="52D780C6" w14:textId="77777777" w:rsidR="004B65FA" w:rsidRDefault="004B65FA" w:rsidP="001E345D"/>
          <w:p w14:paraId="30741907" w14:textId="77777777" w:rsidR="004B65FA" w:rsidRDefault="004B65FA" w:rsidP="001E345D"/>
        </w:tc>
        <w:tc>
          <w:tcPr>
            <w:tcW w:w="3245" w:type="dxa"/>
          </w:tcPr>
          <w:p w14:paraId="70F0E700" w14:textId="77777777" w:rsidR="004B65FA" w:rsidRDefault="004B65FA" w:rsidP="001E345D"/>
        </w:tc>
        <w:tc>
          <w:tcPr>
            <w:tcW w:w="3246" w:type="dxa"/>
          </w:tcPr>
          <w:p w14:paraId="64DAD373" w14:textId="77777777" w:rsidR="004B65FA" w:rsidRDefault="004B65FA" w:rsidP="001E345D"/>
        </w:tc>
      </w:tr>
      <w:tr w:rsidR="004B65FA" w14:paraId="0E5D1BCE" w14:textId="77777777" w:rsidTr="001E345D">
        <w:tc>
          <w:tcPr>
            <w:tcW w:w="3245" w:type="dxa"/>
          </w:tcPr>
          <w:p w14:paraId="17FD3D1B" w14:textId="77777777" w:rsidR="004B65FA" w:rsidRDefault="004B65FA" w:rsidP="001E345D"/>
          <w:p w14:paraId="691DF71E" w14:textId="77777777" w:rsidR="004B65FA" w:rsidRDefault="004B65FA" w:rsidP="001E345D"/>
          <w:p w14:paraId="3D9E3096" w14:textId="77777777" w:rsidR="004B65FA" w:rsidRDefault="004B65FA" w:rsidP="001E345D"/>
          <w:p w14:paraId="78BAB98A" w14:textId="77777777" w:rsidR="004B65FA" w:rsidRDefault="004B65FA" w:rsidP="001E345D"/>
        </w:tc>
        <w:tc>
          <w:tcPr>
            <w:tcW w:w="3245" w:type="dxa"/>
          </w:tcPr>
          <w:p w14:paraId="2E6CD52D" w14:textId="77777777" w:rsidR="004B65FA" w:rsidRDefault="004B65FA" w:rsidP="001E345D"/>
        </w:tc>
        <w:tc>
          <w:tcPr>
            <w:tcW w:w="3246" w:type="dxa"/>
          </w:tcPr>
          <w:p w14:paraId="203AE482" w14:textId="77777777" w:rsidR="004B65FA" w:rsidRDefault="004B65FA" w:rsidP="001E345D"/>
        </w:tc>
      </w:tr>
      <w:tr w:rsidR="004B65FA" w14:paraId="22EA526B" w14:textId="77777777" w:rsidTr="001E345D">
        <w:tc>
          <w:tcPr>
            <w:tcW w:w="3245" w:type="dxa"/>
          </w:tcPr>
          <w:p w14:paraId="250079BE" w14:textId="77777777" w:rsidR="004B65FA" w:rsidRDefault="004B65FA" w:rsidP="001E345D"/>
          <w:p w14:paraId="1E4B2194" w14:textId="77777777" w:rsidR="004B65FA" w:rsidRDefault="004B65FA" w:rsidP="001E345D"/>
          <w:p w14:paraId="4353DD0B" w14:textId="77777777" w:rsidR="004B65FA" w:rsidRDefault="004B65FA" w:rsidP="001E345D"/>
          <w:p w14:paraId="0353C445" w14:textId="77777777" w:rsidR="004B65FA" w:rsidRDefault="004B65FA" w:rsidP="001E345D"/>
        </w:tc>
        <w:tc>
          <w:tcPr>
            <w:tcW w:w="3245" w:type="dxa"/>
          </w:tcPr>
          <w:p w14:paraId="3F9D334E" w14:textId="77777777" w:rsidR="004B65FA" w:rsidRDefault="004B65FA" w:rsidP="001E345D"/>
        </w:tc>
        <w:tc>
          <w:tcPr>
            <w:tcW w:w="3246" w:type="dxa"/>
          </w:tcPr>
          <w:p w14:paraId="0CC5FF93" w14:textId="77777777" w:rsidR="004B65FA" w:rsidRDefault="004B65FA" w:rsidP="001E345D"/>
        </w:tc>
      </w:tr>
      <w:tr w:rsidR="004B65FA" w14:paraId="2743F6A1" w14:textId="77777777" w:rsidTr="001E345D">
        <w:tc>
          <w:tcPr>
            <w:tcW w:w="3245" w:type="dxa"/>
          </w:tcPr>
          <w:p w14:paraId="12688633" w14:textId="77777777" w:rsidR="004B65FA" w:rsidRDefault="004B65FA" w:rsidP="001E345D"/>
          <w:p w14:paraId="4EF11643" w14:textId="77777777" w:rsidR="004B65FA" w:rsidRDefault="004B65FA" w:rsidP="001E345D"/>
          <w:p w14:paraId="11EFE9F9" w14:textId="77777777" w:rsidR="004B65FA" w:rsidRDefault="004B65FA" w:rsidP="001E345D"/>
          <w:p w14:paraId="3BEFC2EF" w14:textId="77777777" w:rsidR="004B65FA" w:rsidRDefault="004B65FA" w:rsidP="001E345D"/>
        </w:tc>
        <w:tc>
          <w:tcPr>
            <w:tcW w:w="3245" w:type="dxa"/>
          </w:tcPr>
          <w:p w14:paraId="78161D9E" w14:textId="77777777" w:rsidR="004B65FA" w:rsidRDefault="004B65FA" w:rsidP="001E345D"/>
        </w:tc>
        <w:tc>
          <w:tcPr>
            <w:tcW w:w="3246" w:type="dxa"/>
          </w:tcPr>
          <w:p w14:paraId="037B2B97" w14:textId="77777777" w:rsidR="004B65FA" w:rsidRDefault="004B65FA" w:rsidP="001E345D"/>
        </w:tc>
      </w:tr>
      <w:tr w:rsidR="004B65FA" w14:paraId="42B93EA4" w14:textId="77777777" w:rsidTr="001E345D">
        <w:tc>
          <w:tcPr>
            <w:tcW w:w="3245" w:type="dxa"/>
          </w:tcPr>
          <w:p w14:paraId="75594FDC" w14:textId="77777777" w:rsidR="004B65FA" w:rsidRDefault="004B65FA" w:rsidP="001E345D"/>
          <w:p w14:paraId="7E598ECC" w14:textId="77777777" w:rsidR="004B65FA" w:rsidRDefault="004B65FA" w:rsidP="001E345D"/>
          <w:p w14:paraId="4CC82D42" w14:textId="77777777" w:rsidR="004B65FA" w:rsidRDefault="004B65FA" w:rsidP="001E345D"/>
          <w:p w14:paraId="367D0E46" w14:textId="77777777" w:rsidR="004B65FA" w:rsidRDefault="004B65FA" w:rsidP="001E345D"/>
        </w:tc>
        <w:tc>
          <w:tcPr>
            <w:tcW w:w="3245" w:type="dxa"/>
          </w:tcPr>
          <w:p w14:paraId="76997056" w14:textId="77777777" w:rsidR="004B65FA" w:rsidRDefault="004B65FA" w:rsidP="001E345D"/>
        </w:tc>
        <w:tc>
          <w:tcPr>
            <w:tcW w:w="3246" w:type="dxa"/>
          </w:tcPr>
          <w:p w14:paraId="77779C6F" w14:textId="77777777" w:rsidR="004B65FA" w:rsidRDefault="004B65FA" w:rsidP="001E345D"/>
        </w:tc>
      </w:tr>
    </w:tbl>
    <w:p w14:paraId="57A4FE35" w14:textId="29667D6F" w:rsidR="004B65FA" w:rsidRDefault="004B65FA" w:rsidP="004B65FA">
      <w:r>
        <w:br w:type="page"/>
      </w:r>
    </w:p>
    <w:p w14:paraId="5BE6E490" w14:textId="57D0A2AF" w:rsidR="00CE0ABF" w:rsidRPr="004B65FA" w:rsidRDefault="00CE0ABF" w:rsidP="00CE0ABF">
      <w:pPr>
        <w:pStyle w:val="Kop2"/>
      </w:pPr>
      <w:bookmarkStart w:id="13" w:name="_Toc127263761"/>
      <w:r>
        <w:lastRenderedPageBreak/>
        <w:t>Week 6</w:t>
      </w:r>
      <w:bookmarkEnd w:id="13"/>
      <w:r>
        <w:t xml:space="preserve"> </w:t>
      </w:r>
    </w:p>
    <w:p w14:paraId="116D8992" w14:textId="122E7B81" w:rsidR="004B65FA" w:rsidRPr="004B65FA" w:rsidRDefault="004B65FA" w:rsidP="004B65FA">
      <w:pPr>
        <w:rPr>
          <w:b/>
          <w:bCs/>
        </w:rPr>
      </w:pPr>
      <w:r w:rsidRPr="004B65FA">
        <w:rPr>
          <w:b/>
          <w:bCs/>
        </w:rPr>
        <w:t xml:space="preserve">Planning voor week </w:t>
      </w:r>
      <w:r>
        <w:rPr>
          <w:b/>
          <w:bCs/>
        </w:rPr>
        <w:t>6</w:t>
      </w:r>
      <w:r w:rsidRPr="004B65FA">
        <w:rPr>
          <w:b/>
          <w:bCs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B65FA" w14:paraId="2015DF33" w14:textId="77777777" w:rsidTr="001E345D">
        <w:tc>
          <w:tcPr>
            <w:tcW w:w="3245" w:type="dxa"/>
          </w:tcPr>
          <w:p w14:paraId="32434F2D" w14:textId="77777777" w:rsidR="004B65FA" w:rsidRDefault="004B65FA" w:rsidP="001E345D">
            <w:r>
              <w:t xml:space="preserve">Wanneer </w:t>
            </w:r>
          </w:p>
        </w:tc>
        <w:tc>
          <w:tcPr>
            <w:tcW w:w="3245" w:type="dxa"/>
          </w:tcPr>
          <w:p w14:paraId="5B414078" w14:textId="77777777" w:rsidR="004B65FA" w:rsidRDefault="004B65FA" w:rsidP="001E345D">
            <w:r>
              <w:t xml:space="preserve">Wat </w:t>
            </w:r>
          </w:p>
        </w:tc>
        <w:tc>
          <w:tcPr>
            <w:tcW w:w="3246" w:type="dxa"/>
          </w:tcPr>
          <w:p w14:paraId="7153349A" w14:textId="77777777" w:rsidR="004B65FA" w:rsidRDefault="004B65FA" w:rsidP="001E345D">
            <w:r>
              <w:t xml:space="preserve">Wie </w:t>
            </w:r>
          </w:p>
        </w:tc>
      </w:tr>
      <w:tr w:rsidR="004B65FA" w14:paraId="370D79FC" w14:textId="77777777" w:rsidTr="001E345D">
        <w:tc>
          <w:tcPr>
            <w:tcW w:w="3245" w:type="dxa"/>
          </w:tcPr>
          <w:p w14:paraId="022066B2" w14:textId="77777777" w:rsidR="004B65FA" w:rsidRDefault="004B65FA" w:rsidP="001E345D"/>
          <w:p w14:paraId="301072DD" w14:textId="77777777" w:rsidR="004B65FA" w:rsidRDefault="004B65FA" w:rsidP="001E345D"/>
          <w:p w14:paraId="0213449C" w14:textId="77777777" w:rsidR="004B65FA" w:rsidRDefault="004B65FA" w:rsidP="001E345D"/>
          <w:p w14:paraId="383BC141" w14:textId="77777777" w:rsidR="004B65FA" w:rsidRDefault="004B65FA" w:rsidP="001E345D"/>
        </w:tc>
        <w:tc>
          <w:tcPr>
            <w:tcW w:w="3245" w:type="dxa"/>
          </w:tcPr>
          <w:p w14:paraId="6771B760" w14:textId="77777777" w:rsidR="004B65FA" w:rsidRDefault="004B65FA" w:rsidP="001E345D"/>
        </w:tc>
        <w:tc>
          <w:tcPr>
            <w:tcW w:w="3246" w:type="dxa"/>
          </w:tcPr>
          <w:p w14:paraId="1094C9C6" w14:textId="77777777" w:rsidR="004B65FA" w:rsidRDefault="004B65FA" w:rsidP="001E345D"/>
        </w:tc>
      </w:tr>
      <w:tr w:rsidR="004B65FA" w14:paraId="4DADCB88" w14:textId="77777777" w:rsidTr="001E345D">
        <w:tc>
          <w:tcPr>
            <w:tcW w:w="3245" w:type="dxa"/>
          </w:tcPr>
          <w:p w14:paraId="1B0D9636" w14:textId="77777777" w:rsidR="004B65FA" w:rsidRDefault="004B65FA" w:rsidP="001E345D"/>
          <w:p w14:paraId="73484B0A" w14:textId="77777777" w:rsidR="004B65FA" w:rsidRDefault="004B65FA" w:rsidP="001E345D"/>
          <w:p w14:paraId="3773AC07" w14:textId="77777777" w:rsidR="004B65FA" w:rsidRDefault="004B65FA" w:rsidP="001E345D"/>
          <w:p w14:paraId="6B9B69DF" w14:textId="77777777" w:rsidR="004B65FA" w:rsidRDefault="004B65FA" w:rsidP="001E345D"/>
        </w:tc>
        <w:tc>
          <w:tcPr>
            <w:tcW w:w="3245" w:type="dxa"/>
          </w:tcPr>
          <w:p w14:paraId="44398E57" w14:textId="77777777" w:rsidR="004B65FA" w:rsidRDefault="004B65FA" w:rsidP="001E345D"/>
        </w:tc>
        <w:tc>
          <w:tcPr>
            <w:tcW w:w="3246" w:type="dxa"/>
          </w:tcPr>
          <w:p w14:paraId="6F168308" w14:textId="77777777" w:rsidR="004B65FA" w:rsidRDefault="004B65FA" w:rsidP="001E345D"/>
        </w:tc>
      </w:tr>
      <w:tr w:rsidR="004B65FA" w14:paraId="6CE69B6B" w14:textId="77777777" w:rsidTr="001E345D">
        <w:tc>
          <w:tcPr>
            <w:tcW w:w="3245" w:type="dxa"/>
          </w:tcPr>
          <w:p w14:paraId="1F66038A" w14:textId="77777777" w:rsidR="004B65FA" w:rsidRDefault="004B65FA" w:rsidP="001E345D"/>
          <w:p w14:paraId="27A28486" w14:textId="77777777" w:rsidR="004B65FA" w:rsidRDefault="004B65FA" w:rsidP="001E345D"/>
          <w:p w14:paraId="20C2D5C8" w14:textId="77777777" w:rsidR="004B65FA" w:rsidRDefault="004B65FA" w:rsidP="001E345D"/>
          <w:p w14:paraId="6D902FF9" w14:textId="77777777" w:rsidR="004B65FA" w:rsidRDefault="004B65FA" w:rsidP="001E345D"/>
        </w:tc>
        <w:tc>
          <w:tcPr>
            <w:tcW w:w="3245" w:type="dxa"/>
          </w:tcPr>
          <w:p w14:paraId="4F8D46E3" w14:textId="77777777" w:rsidR="004B65FA" w:rsidRDefault="004B65FA" w:rsidP="001E345D"/>
        </w:tc>
        <w:tc>
          <w:tcPr>
            <w:tcW w:w="3246" w:type="dxa"/>
          </w:tcPr>
          <w:p w14:paraId="79E54DCD" w14:textId="77777777" w:rsidR="004B65FA" w:rsidRDefault="004B65FA" w:rsidP="001E345D"/>
        </w:tc>
      </w:tr>
      <w:tr w:rsidR="004B65FA" w14:paraId="2E9148A7" w14:textId="77777777" w:rsidTr="001E345D">
        <w:tc>
          <w:tcPr>
            <w:tcW w:w="3245" w:type="dxa"/>
          </w:tcPr>
          <w:p w14:paraId="65E55214" w14:textId="77777777" w:rsidR="004B65FA" w:rsidRDefault="004B65FA" w:rsidP="001E345D"/>
          <w:p w14:paraId="298AACFF" w14:textId="77777777" w:rsidR="004B65FA" w:rsidRDefault="004B65FA" w:rsidP="001E345D"/>
          <w:p w14:paraId="481B8369" w14:textId="77777777" w:rsidR="004B65FA" w:rsidRDefault="004B65FA" w:rsidP="001E345D"/>
          <w:p w14:paraId="628D25A4" w14:textId="77777777" w:rsidR="004B65FA" w:rsidRDefault="004B65FA" w:rsidP="001E345D"/>
        </w:tc>
        <w:tc>
          <w:tcPr>
            <w:tcW w:w="3245" w:type="dxa"/>
          </w:tcPr>
          <w:p w14:paraId="5BE9DDE4" w14:textId="77777777" w:rsidR="004B65FA" w:rsidRDefault="004B65FA" w:rsidP="001E345D"/>
        </w:tc>
        <w:tc>
          <w:tcPr>
            <w:tcW w:w="3246" w:type="dxa"/>
          </w:tcPr>
          <w:p w14:paraId="35F26173" w14:textId="77777777" w:rsidR="004B65FA" w:rsidRDefault="004B65FA" w:rsidP="001E345D"/>
        </w:tc>
      </w:tr>
      <w:tr w:rsidR="004B65FA" w14:paraId="2235DF99" w14:textId="77777777" w:rsidTr="001E345D">
        <w:tc>
          <w:tcPr>
            <w:tcW w:w="3245" w:type="dxa"/>
          </w:tcPr>
          <w:p w14:paraId="169CFA46" w14:textId="77777777" w:rsidR="004B65FA" w:rsidRDefault="004B65FA" w:rsidP="001E345D"/>
          <w:p w14:paraId="1F3A0D79" w14:textId="77777777" w:rsidR="004B65FA" w:rsidRDefault="004B65FA" w:rsidP="001E345D"/>
          <w:p w14:paraId="11239DB9" w14:textId="77777777" w:rsidR="004B65FA" w:rsidRDefault="004B65FA" w:rsidP="001E345D"/>
          <w:p w14:paraId="1E666F9E" w14:textId="77777777" w:rsidR="004B65FA" w:rsidRDefault="004B65FA" w:rsidP="001E345D"/>
        </w:tc>
        <w:tc>
          <w:tcPr>
            <w:tcW w:w="3245" w:type="dxa"/>
          </w:tcPr>
          <w:p w14:paraId="5AD4B6B8" w14:textId="77777777" w:rsidR="004B65FA" w:rsidRDefault="004B65FA" w:rsidP="001E345D"/>
        </w:tc>
        <w:tc>
          <w:tcPr>
            <w:tcW w:w="3246" w:type="dxa"/>
          </w:tcPr>
          <w:p w14:paraId="2D72A522" w14:textId="77777777" w:rsidR="004B65FA" w:rsidRDefault="004B65FA" w:rsidP="001E345D"/>
        </w:tc>
      </w:tr>
      <w:tr w:rsidR="004B65FA" w14:paraId="2807831E" w14:textId="77777777" w:rsidTr="001E345D">
        <w:tc>
          <w:tcPr>
            <w:tcW w:w="3245" w:type="dxa"/>
          </w:tcPr>
          <w:p w14:paraId="07CFA6AF" w14:textId="77777777" w:rsidR="004B65FA" w:rsidRDefault="004B65FA" w:rsidP="001E345D"/>
          <w:p w14:paraId="443A4098" w14:textId="77777777" w:rsidR="004B65FA" w:rsidRDefault="004B65FA" w:rsidP="001E345D"/>
          <w:p w14:paraId="09CCE9D4" w14:textId="77777777" w:rsidR="004B65FA" w:rsidRDefault="004B65FA" w:rsidP="001E345D"/>
          <w:p w14:paraId="15331EFE" w14:textId="77777777" w:rsidR="004B65FA" w:rsidRDefault="004B65FA" w:rsidP="001E345D"/>
        </w:tc>
        <w:tc>
          <w:tcPr>
            <w:tcW w:w="3245" w:type="dxa"/>
          </w:tcPr>
          <w:p w14:paraId="6538B9DB" w14:textId="77777777" w:rsidR="004B65FA" w:rsidRDefault="004B65FA" w:rsidP="001E345D"/>
        </w:tc>
        <w:tc>
          <w:tcPr>
            <w:tcW w:w="3246" w:type="dxa"/>
          </w:tcPr>
          <w:p w14:paraId="4C3F009E" w14:textId="77777777" w:rsidR="004B65FA" w:rsidRDefault="004B65FA" w:rsidP="001E345D"/>
        </w:tc>
      </w:tr>
      <w:tr w:rsidR="004B65FA" w14:paraId="386BF1A4" w14:textId="77777777" w:rsidTr="001E345D">
        <w:tc>
          <w:tcPr>
            <w:tcW w:w="3245" w:type="dxa"/>
          </w:tcPr>
          <w:p w14:paraId="433DE7F2" w14:textId="77777777" w:rsidR="004B65FA" w:rsidRDefault="004B65FA" w:rsidP="001E345D"/>
          <w:p w14:paraId="38F804C8" w14:textId="77777777" w:rsidR="004B65FA" w:rsidRDefault="004B65FA" w:rsidP="001E345D"/>
          <w:p w14:paraId="1DDC4CA4" w14:textId="77777777" w:rsidR="004B65FA" w:rsidRDefault="004B65FA" w:rsidP="001E345D"/>
          <w:p w14:paraId="2774FD35" w14:textId="77777777" w:rsidR="004B65FA" w:rsidRDefault="004B65FA" w:rsidP="001E345D"/>
        </w:tc>
        <w:tc>
          <w:tcPr>
            <w:tcW w:w="3245" w:type="dxa"/>
          </w:tcPr>
          <w:p w14:paraId="4E22949F" w14:textId="77777777" w:rsidR="004B65FA" w:rsidRDefault="004B65FA" w:rsidP="001E345D"/>
        </w:tc>
        <w:tc>
          <w:tcPr>
            <w:tcW w:w="3246" w:type="dxa"/>
          </w:tcPr>
          <w:p w14:paraId="1FAC84B6" w14:textId="77777777" w:rsidR="004B65FA" w:rsidRDefault="004B65FA" w:rsidP="001E345D"/>
        </w:tc>
      </w:tr>
      <w:tr w:rsidR="004B65FA" w14:paraId="426B0CB9" w14:textId="77777777" w:rsidTr="001E345D">
        <w:tc>
          <w:tcPr>
            <w:tcW w:w="3245" w:type="dxa"/>
          </w:tcPr>
          <w:p w14:paraId="2021EAE9" w14:textId="77777777" w:rsidR="004B65FA" w:rsidRDefault="004B65FA" w:rsidP="001E345D"/>
          <w:p w14:paraId="503DA750" w14:textId="77777777" w:rsidR="004B65FA" w:rsidRDefault="004B65FA" w:rsidP="001E345D"/>
          <w:p w14:paraId="68488A84" w14:textId="77777777" w:rsidR="004B65FA" w:rsidRDefault="004B65FA" w:rsidP="001E345D"/>
          <w:p w14:paraId="41F6DDB8" w14:textId="77777777" w:rsidR="004B65FA" w:rsidRDefault="004B65FA" w:rsidP="001E345D"/>
        </w:tc>
        <w:tc>
          <w:tcPr>
            <w:tcW w:w="3245" w:type="dxa"/>
          </w:tcPr>
          <w:p w14:paraId="36A4A7AC" w14:textId="77777777" w:rsidR="004B65FA" w:rsidRDefault="004B65FA" w:rsidP="001E345D"/>
        </w:tc>
        <w:tc>
          <w:tcPr>
            <w:tcW w:w="3246" w:type="dxa"/>
          </w:tcPr>
          <w:p w14:paraId="65C1446E" w14:textId="77777777" w:rsidR="004B65FA" w:rsidRDefault="004B65FA" w:rsidP="001E345D"/>
        </w:tc>
      </w:tr>
      <w:tr w:rsidR="004B65FA" w14:paraId="5C2E6A01" w14:textId="77777777" w:rsidTr="001E345D">
        <w:tc>
          <w:tcPr>
            <w:tcW w:w="3245" w:type="dxa"/>
          </w:tcPr>
          <w:p w14:paraId="1FD3EA1A" w14:textId="77777777" w:rsidR="004B65FA" w:rsidRDefault="004B65FA" w:rsidP="001E345D"/>
          <w:p w14:paraId="1FC8B992" w14:textId="77777777" w:rsidR="004B65FA" w:rsidRDefault="004B65FA" w:rsidP="001E345D"/>
          <w:p w14:paraId="7283CC82" w14:textId="77777777" w:rsidR="004B65FA" w:rsidRDefault="004B65FA" w:rsidP="001E345D"/>
          <w:p w14:paraId="45499974" w14:textId="77777777" w:rsidR="004B65FA" w:rsidRDefault="004B65FA" w:rsidP="001E345D"/>
        </w:tc>
        <w:tc>
          <w:tcPr>
            <w:tcW w:w="3245" w:type="dxa"/>
          </w:tcPr>
          <w:p w14:paraId="3390C54B" w14:textId="77777777" w:rsidR="004B65FA" w:rsidRDefault="004B65FA" w:rsidP="001E345D"/>
        </w:tc>
        <w:tc>
          <w:tcPr>
            <w:tcW w:w="3246" w:type="dxa"/>
          </w:tcPr>
          <w:p w14:paraId="53ED9308" w14:textId="77777777" w:rsidR="004B65FA" w:rsidRDefault="004B65FA" w:rsidP="001E345D"/>
        </w:tc>
      </w:tr>
    </w:tbl>
    <w:p w14:paraId="7BA588DE" w14:textId="77777777" w:rsidR="004B65FA" w:rsidRPr="004B65FA" w:rsidRDefault="004B65FA" w:rsidP="004B65FA">
      <w:pPr>
        <w:rPr>
          <w:color w:val="0072C7" w:themeColor="accent2"/>
          <w:sz w:val="32"/>
          <w:szCs w:val="22"/>
        </w:rPr>
      </w:pPr>
      <w:r>
        <w:br w:type="page"/>
      </w:r>
    </w:p>
    <w:p w14:paraId="3BB5DA0A" w14:textId="4D9B01B4" w:rsidR="00CE0ABF" w:rsidRDefault="00CE0ABF" w:rsidP="00CE0ABF">
      <w:pPr>
        <w:pStyle w:val="Kop2"/>
      </w:pPr>
      <w:bookmarkStart w:id="14" w:name="_Toc127263762"/>
      <w:r>
        <w:lastRenderedPageBreak/>
        <w:t>Week 7</w:t>
      </w:r>
      <w:bookmarkEnd w:id="14"/>
      <w:r>
        <w:t xml:space="preserve"> </w:t>
      </w:r>
    </w:p>
    <w:p w14:paraId="1C44C62D" w14:textId="05AF9362" w:rsidR="004B65FA" w:rsidRPr="004B65FA" w:rsidRDefault="004B65FA" w:rsidP="004B65FA">
      <w:pPr>
        <w:rPr>
          <w:b/>
          <w:bCs/>
        </w:rPr>
      </w:pPr>
      <w:r w:rsidRPr="004B65FA">
        <w:rPr>
          <w:b/>
          <w:bCs/>
        </w:rPr>
        <w:t xml:space="preserve">Planning voor week </w:t>
      </w:r>
      <w:r>
        <w:rPr>
          <w:b/>
          <w:bCs/>
        </w:rPr>
        <w:t>7</w:t>
      </w:r>
      <w:r w:rsidRPr="004B65FA">
        <w:rPr>
          <w:b/>
          <w:bCs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B65FA" w14:paraId="38F890C9" w14:textId="77777777" w:rsidTr="001E345D">
        <w:tc>
          <w:tcPr>
            <w:tcW w:w="3245" w:type="dxa"/>
          </w:tcPr>
          <w:p w14:paraId="15737CAC" w14:textId="77777777" w:rsidR="004B65FA" w:rsidRDefault="004B65FA" w:rsidP="001E345D">
            <w:r>
              <w:t xml:space="preserve">Wanneer </w:t>
            </w:r>
          </w:p>
        </w:tc>
        <w:tc>
          <w:tcPr>
            <w:tcW w:w="3245" w:type="dxa"/>
          </w:tcPr>
          <w:p w14:paraId="0A82A18A" w14:textId="77777777" w:rsidR="004B65FA" w:rsidRDefault="004B65FA" w:rsidP="001E345D">
            <w:r>
              <w:t xml:space="preserve">Wat </w:t>
            </w:r>
          </w:p>
        </w:tc>
        <w:tc>
          <w:tcPr>
            <w:tcW w:w="3246" w:type="dxa"/>
          </w:tcPr>
          <w:p w14:paraId="507BD072" w14:textId="77777777" w:rsidR="004B65FA" w:rsidRDefault="004B65FA" w:rsidP="001E345D">
            <w:r>
              <w:t xml:space="preserve">Wie </w:t>
            </w:r>
          </w:p>
        </w:tc>
      </w:tr>
      <w:tr w:rsidR="004B65FA" w14:paraId="5B6BBCBE" w14:textId="77777777" w:rsidTr="001E345D">
        <w:tc>
          <w:tcPr>
            <w:tcW w:w="3245" w:type="dxa"/>
          </w:tcPr>
          <w:p w14:paraId="32D75406" w14:textId="77777777" w:rsidR="004B65FA" w:rsidRDefault="004B65FA" w:rsidP="001E345D"/>
          <w:p w14:paraId="09BF3E54" w14:textId="77777777" w:rsidR="004B65FA" w:rsidRDefault="004B65FA" w:rsidP="001E345D"/>
          <w:p w14:paraId="08C6CF52" w14:textId="77777777" w:rsidR="004B65FA" w:rsidRDefault="004B65FA" w:rsidP="001E345D"/>
          <w:p w14:paraId="4E0C361C" w14:textId="77777777" w:rsidR="004B65FA" w:rsidRDefault="004B65FA" w:rsidP="001E345D"/>
        </w:tc>
        <w:tc>
          <w:tcPr>
            <w:tcW w:w="3245" w:type="dxa"/>
          </w:tcPr>
          <w:p w14:paraId="4584A84A" w14:textId="77777777" w:rsidR="004B65FA" w:rsidRDefault="004B65FA" w:rsidP="001E345D"/>
        </w:tc>
        <w:tc>
          <w:tcPr>
            <w:tcW w:w="3246" w:type="dxa"/>
          </w:tcPr>
          <w:p w14:paraId="0D38E9BD" w14:textId="77777777" w:rsidR="004B65FA" w:rsidRDefault="004B65FA" w:rsidP="001E345D"/>
        </w:tc>
      </w:tr>
      <w:tr w:rsidR="004B65FA" w14:paraId="040594FE" w14:textId="77777777" w:rsidTr="001E345D">
        <w:tc>
          <w:tcPr>
            <w:tcW w:w="3245" w:type="dxa"/>
          </w:tcPr>
          <w:p w14:paraId="4F34B0FF" w14:textId="77777777" w:rsidR="004B65FA" w:rsidRDefault="004B65FA" w:rsidP="001E345D"/>
          <w:p w14:paraId="3376F6A9" w14:textId="77777777" w:rsidR="004B65FA" w:rsidRDefault="004B65FA" w:rsidP="001E345D"/>
          <w:p w14:paraId="75E18AEE" w14:textId="77777777" w:rsidR="004B65FA" w:rsidRDefault="004B65FA" w:rsidP="001E345D"/>
          <w:p w14:paraId="689BCEFC" w14:textId="77777777" w:rsidR="004B65FA" w:rsidRDefault="004B65FA" w:rsidP="001E345D"/>
        </w:tc>
        <w:tc>
          <w:tcPr>
            <w:tcW w:w="3245" w:type="dxa"/>
          </w:tcPr>
          <w:p w14:paraId="3C608392" w14:textId="77777777" w:rsidR="004B65FA" w:rsidRDefault="004B65FA" w:rsidP="001E345D"/>
        </w:tc>
        <w:tc>
          <w:tcPr>
            <w:tcW w:w="3246" w:type="dxa"/>
          </w:tcPr>
          <w:p w14:paraId="5DA452B3" w14:textId="77777777" w:rsidR="004B65FA" w:rsidRDefault="004B65FA" w:rsidP="001E345D"/>
        </w:tc>
      </w:tr>
      <w:tr w:rsidR="004B65FA" w14:paraId="39AEFAC8" w14:textId="77777777" w:rsidTr="001E345D">
        <w:tc>
          <w:tcPr>
            <w:tcW w:w="3245" w:type="dxa"/>
          </w:tcPr>
          <w:p w14:paraId="65318054" w14:textId="77777777" w:rsidR="004B65FA" w:rsidRDefault="004B65FA" w:rsidP="001E345D"/>
          <w:p w14:paraId="37150F3A" w14:textId="77777777" w:rsidR="004B65FA" w:rsidRDefault="004B65FA" w:rsidP="001E345D"/>
          <w:p w14:paraId="3DF5EF73" w14:textId="77777777" w:rsidR="004B65FA" w:rsidRDefault="004B65FA" w:rsidP="001E345D"/>
          <w:p w14:paraId="1EEFDE47" w14:textId="77777777" w:rsidR="004B65FA" w:rsidRDefault="004B65FA" w:rsidP="001E345D"/>
        </w:tc>
        <w:tc>
          <w:tcPr>
            <w:tcW w:w="3245" w:type="dxa"/>
          </w:tcPr>
          <w:p w14:paraId="732F18EA" w14:textId="77777777" w:rsidR="004B65FA" w:rsidRDefault="004B65FA" w:rsidP="001E345D"/>
        </w:tc>
        <w:tc>
          <w:tcPr>
            <w:tcW w:w="3246" w:type="dxa"/>
          </w:tcPr>
          <w:p w14:paraId="70DBC204" w14:textId="77777777" w:rsidR="004B65FA" w:rsidRDefault="004B65FA" w:rsidP="001E345D"/>
        </w:tc>
      </w:tr>
      <w:tr w:rsidR="004B65FA" w14:paraId="7B1E2005" w14:textId="77777777" w:rsidTr="001E345D">
        <w:tc>
          <w:tcPr>
            <w:tcW w:w="3245" w:type="dxa"/>
          </w:tcPr>
          <w:p w14:paraId="08D790B8" w14:textId="77777777" w:rsidR="004B65FA" w:rsidRDefault="004B65FA" w:rsidP="001E345D"/>
          <w:p w14:paraId="50D78FF3" w14:textId="77777777" w:rsidR="004B65FA" w:rsidRDefault="004B65FA" w:rsidP="001E345D"/>
          <w:p w14:paraId="78BA4473" w14:textId="77777777" w:rsidR="004B65FA" w:rsidRDefault="004B65FA" w:rsidP="001E345D"/>
          <w:p w14:paraId="1CE0F48E" w14:textId="77777777" w:rsidR="004B65FA" w:rsidRDefault="004B65FA" w:rsidP="001E345D"/>
        </w:tc>
        <w:tc>
          <w:tcPr>
            <w:tcW w:w="3245" w:type="dxa"/>
          </w:tcPr>
          <w:p w14:paraId="7D1299F7" w14:textId="77777777" w:rsidR="004B65FA" w:rsidRDefault="004B65FA" w:rsidP="001E345D"/>
        </w:tc>
        <w:tc>
          <w:tcPr>
            <w:tcW w:w="3246" w:type="dxa"/>
          </w:tcPr>
          <w:p w14:paraId="4DA98347" w14:textId="77777777" w:rsidR="004B65FA" w:rsidRDefault="004B65FA" w:rsidP="001E345D"/>
        </w:tc>
      </w:tr>
      <w:tr w:rsidR="004B65FA" w14:paraId="20E10ED2" w14:textId="77777777" w:rsidTr="001E345D">
        <w:tc>
          <w:tcPr>
            <w:tcW w:w="3245" w:type="dxa"/>
          </w:tcPr>
          <w:p w14:paraId="4DBF48DE" w14:textId="77777777" w:rsidR="004B65FA" w:rsidRDefault="004B65FA" w:rsidP="001E345D"/>
          <w:p w14:paraId="3E5B399A" w14:textId="77777777" w:rsidR="004B65FA" w:rsidRDefault="004B65FA" w:rsidP="001E345D"/>
          <w:p w14:paraId="4CBD9153" w14:textId="77777777" w:rsidR="004B65FA" w:rsidRDefault="004B65FA" w:rsidP="001E345D"/>
          <w:p w14:paraId="1F7D08D4" w14:textId="77777777" w:rsidR="004B65FA" w:rsidRDefault="004B65FA" w:rsidP="001E345D"/>
        </w:tc>
        <w:tc>
          <w:tcPr>
            <w:tcW w:w="3245" w:type="dxa"/>
          </w:tcPr>
          <w:p w14:paraId="1AC8612B" w14:textId="77777777" w:rsidR="004B65FA" w:rsidRDefault="004B65FA" w:rsidP="001E345D"/>
        </w:tc>
        <w:tc>
          <w:tcPr>
            <w:tcW w:w="3246" w:type="dxa"/>
          </w:tcPr>
          <w:p w14:paraId="14447249" w14:textId="77777777" w:rsidR="004B65FA" w:rsidRDefault="004B65FA" w:rsidP="001E345D"/>
        </w:tc>
      </w:tr>
      <w:tr w:rsidR="004B65FA" w14:paraId="017A0C85" w14:textId="77777777" w:rsidTr="001E345D">
        <w:tc>
          <w:tcPr>
            <w:tcW w:w="3245" w:type="dxa"/>
          </w:tcPr>
          <w:p w14:paraId="75025FE2" w14:textId="77777777" w:rsidR="004B65FA" w:rsidRDefault="004B65FA" w:rsidP="001E345D"/>
          <w:p w14:paraId="772559E2" w14:textId="77777777" w:rsidR="004B65FA" w:rsidRDefault="004B65FA" w:rsidP="001E345D"/>
          <w:p w14:paraId="6EF62BCF" w14:textId="77777777" w:rsidR="004B65FA" w:rsidRDefault="004B65FA" w:rsidP="001E345D"/>
          <w:p w14:paraId="74FB9603" w14:textId="77777777" w:rsidR="004B65FA" w:rsidRDefault="004B65FA" w:rsidP="001E345D"/>
        </w:tc>
        <w:tc>
          <w:tcPr>
            <w:tcW w:w="3245" w:type="dxa"/>
          </w:tcPr>
          <w:p w14:paraId="72B6EDFE" w14:textId="77777777" w:rsidR="004B65FA" w:rsidRDefault="004B65FA" w:rsidP="001E345D"/>
        </w:tc>
        <w:tc>
          <w:tcPr>
            <w:tcW w:w="3246" w:type="dxa"/>
          </w:tcPr>
          <w:p w14:paraId="6ED521AE" w14:textId="77777777" w:rsidR="004B65FA" w:rsidRDefault="004B65FA" w:rsidP="001E345D"/>
        </w:tc>
      </w:tr>
      <w:tr w:rsidR="004B65FA" w14:paraId="7350FD99" w14:textId="77777777" w:rsidTr="001E345D">
        <w:tc>
          <w:tcPr>
            <w:tcW w:w="3245" w:type="dxa"/>
          </w:tcPr>
          <w:p w14:paraId="423F0AFB" w14:textId="77777777" w:rsidR="004B65FA" w:rsidRDefault="004B65FA" w:rsidP="001E345D"/>
          <w:p w14:paraId="07950FA9" w14:textId="77777777" w:rsidR="004B65FA" w:rsidRDefault="004B65FA" w:rsidP="001E345D"/>
          <w:p w14:paraId="7C86887A" w14:textId="77777777" w:rsidR="004B65FA" w:rsidRDefault="004B65FA" w:rsidP="001E345D"/>
          <w:p w14:paraId="502EB877" w14:textId="77777777" w:rsidR="004B65FA" w:rsidRDefault="004B65FA" w:rsidP="001E345D"/>
        </w:tc>
        <w:tc>
          <w:tcPr>
            <w:tcW w:w="3245" w:type="dxa"/>
          </w:tcPr>
          <w:p w14:paraId="2B6788B8" w14:textId="77777777" w:rsidR="004B65FA" w:rsidRDefault="004B65FA" w:rsidP="001E345D"/>
        </w:tc>
        <w:tc>
          <w:tcPr>
            <w:tcW w:w="3246" w:type="dxa"/>
          </w:tcPr>
          <w:p w14:paraId="3DF4CC5E" w14:textId="77777777" w:rsidR="004B65FA" w:rsidRDefault="004B65FA" w:rsidP="001E345D"/>
        </w:tc>
      </w:tr>
      <w:tr w:rsidR="004B65FA" w14:paraId="1AD410BD" w14:textId="77777777" w:rsidTr="001E345D">
        <w:tc>
          <w:tcPr>
            <w:tcW w:w="3245" w:type="dxa"/>
          </w:tcPr>
          <w:p w14:paraId="051DD36B" w14:textId="77777777" w:rsidR="004B65FA" w:rsidRDefault="004B65FA" w:rsidP="001E345D"/>
          <w:p w14:paraId="644454A9" w14:textId="77777777" w:rsidR="004B65FA" w:rsidRDefault="004B65FA" w:rsidP="001E345D"/>
          <w:p w14:paraId="2C70B85A" w14:textId="77777777" w:rsidR="004B65FA" w:rsidRDefault="004B65FA" w:rsidP="001E345D"/>
          <w:p w14:paraId="7B5D302E" w14:textId="77777777" w:rsidR="004B65FA" w:rsidRDefault="004B65FA" w:rsidP="001E345D"/>
        </w:tc>
        <w:tc>
          <w:tcPr>
            <w:tcW w:w="3245" w:type="dxa"/>
          </w:tcPr>
          <w:p w14:paraId="410E4C99" w14:textId="77777777" w:rsidR="004B65FA" w:rsidRDefault="004B65FA" w:rsidP="001E345D"/>
        </w:tc>
        <w:tc>
          <w:tcPr>
            <w:tcW w:w="3246" w:type="dxa"/>
          </w:tcPr>
          <w:p w14:paraId="5C9D5509" w14:textId="77777777" w:rsidR="004B65FA" w:rsidRDefault="004B65FA" w:rsidP="001E345D"/>
        </w:tc>
      </w:tr>
      <w:tr w:rsidR="004B65FA" w14:paraId="57C91229" w14:textId="77777777" w:rsidTr="001E345D">
        <w:tc>
          <w:tcPr>
            <w:tcW w:w="3245" w:type="dxa"/>
          </w:tcPr>
          <w:p w14:paraId="5492EDAA" w14:textId="77777777" w:rsidR="004B65FA" w:rsidRDefault="004B65FA" w:rsidP="001E345D"/>
          <w:p w14:paraId="23B465C8" w14:textId="77777777" w:rsidR="004B65FA" w:rsidRDefault="004B65FA" w:rsidP="001E345D"/>
          <w:p w14:paraId="5AB16705" w14:textId="77777777" w:rsidR="004B65FA" w:rsidRDefault="004B65FA" w:rsidP="001E345D"/>
          <w:p w14:paraId="62CA21F3" w14:textId="77777777" w:rsidR="004B65FA" w:rsidRDefault="004B65FA" w:rsidP="001E345D"/>
        </w:tc>
        <w:tc>
          <w:tcPr>
            <w:tcW w:w="3245" w:type="dxa"/>
          </w:tcPr>
          <w:p w14:paraId="7F856022" w14:textId="77777777" w:rsidR="004B65FA" w:rsidRDefault="004B65FA" w:rsidP="001E345D"/>
        </w:tc>
        <w:tc>
          <w:tcPr>
            <w:tcW w:w="3246" w:type="dxa"/>
          </w:tcPr>
          <w:p w14:paraId="3AC5F808" w14:textId="77777777" w:rsidR="004B65FA" w:rsidRDefault="004B65FA" w:rsidP="001E345D"/>
        </w:tc>
      </w:tr>
    </w:tbl>
    <w:p w14:paraId="57CAA521" w14:textId="77777777" w:rsidR="004B65FA" w:rsidRPr="004B65FA" w:rsidRDefault="004B65FA" w:rsidP="004B65FA">
      <w:pPr>
        <w:rPr>
          <w:color w:val="0072C7" w:themeColor="accent2"/>
          <w:sz w:val="32"/>
          <w:szCs w:val="22"/>
        </w:rPr>
      </w:pPr>
      <w:r>
        <w:br w:type="page"/>
      </w:r>
    </w:p>
    <w:p w14:paraId="6369323E" w14:textId="198EC4D9" w:rsidR="00CE0ABF" w:rsidRDefault="00CE0ABF" w:rsidP="00CE0ABF">
      <w:pPr>
        <w:pStyle w:val="Kop2"/>
      </w:pPr>
      <w:bookmarkStart w:id="15" w:name="_Toc127263763"/>
      <w:r>
        <w:lastRenderedPageBreak/>
        <w:t>Week 8</w:t>
      </w:r>
      <w:bookmarkEnd w:id="15"/>
      <w:r>
        <w:t xml:space="preserve"> </w:t>
      </w:r>
    </w:p>
    <w:p w14:paraId="560AB98D" w14:textId="43D527EB" w:rsidR="004B65FA" w:rsidRPr="004B65FA" w:rsidRDefault="004B65FA" w:rsidP="004B65FA">
      <w:pPr>
        <w:rPr>
          <w:b/>
          <w:bCs/>
        </w:rPr>
      </w:pPr>
      <w:r w:rsidRPr="004B65FA">
        <w:rPr>
          <w:b/>
          <w:bCs/>
        </w:rPr>
        <w:t xml:space="preserve">Planning voor week </w:t>
      </w:r>
      <w:r>
        <w:rPr>
          <w:b/>
          <w:bCs/>
        </w:rPr>
        <w:t>8</w:t>
      </w:r>
      <w:r w:rsidRPr="004B65FA">
        <w:rPr>
          <w:b/>
          <w:bCs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B65FA" w14:paraId="291261ED" w14:textId="77777777" w:rsidTr="001E345D">
        <w:tc>
          <w:tcPr>
            <w:tcW w:w="3245" w:type="dxa"/>
          </w:tcPr>
          <w:p w14:paraId="747D2C76" w14:textId="77777777" w:rsidR="004B65FA" w:rsidRDefault="004B65FA" w:rsidP="001E345D">
            <w:r>
              <w:t xml:space="preserve">Wanneer </w:t>
            </w:r>
          </w:p>
        </w:tc>
        <w:tc>
          <w:tcPr>
            <w:tcW w:w="3245" w:type="dxa"/>
          </w:tcPr>
          <w:p w14:paraId="011FADB2" w14:textId="77777777" w:rsidR="004B65FA" w:rsidRDefault="004B65FA" w:rsidP="001E345D">
            <w:r>
              <w:t xml:space="preserve">Wat </w:t>
            </w:r>
          </w:p>
        </w:tc>
        <w:tc>
          <w:tcPr>
            <w:tcW w:w="3246" w:type="dxa"/>
          </w:tcPr>
          <w:p w14:paraId="37573ED6" w14:textId="77777777" w:rsidR="004B65FA" w:rsidRDefault="004B65FA" w:rsidP="001E345D">
            <w:r>
              <w:t xml:space="preserve">Wie </w:t>
            </w:r>
          </w:p>
        </w:tc>
      </w:tr>
      <w:tr w:rsidR="004B65FA" w14:paraId="589B2455" w14:textId="77777777" w:rsidTr="001E345D">
        <w:tc>
          <w:tcPr>
            <w:tcW w:w="3245" w:type="dxa"/>
          </w:tcPr>
          <w:p w14:paraId="4143794B" w14:textId="77777777" w:rsidR="004B65FA" w:rsidRDefault="004B65FA" w:rsidP="001E345D"/>
          <w:p w14:paraId="549114ED" w14:textId="77777777" w:rsidR="004B65FA" w:rsidRDefault="004B65FA" w:rsidP="001E345D"/>
          <w:p w14:paraId="5CDCAA67" w14:textId="77777777" w:rsidR="004B65FA" w:rsidRDefault="004B65FA" w:rsidP="001E345D"/>
          <w:p w14:paraId="18821740" w14:textId="77777777" w:rsidR="004B65FA" w:rsidRDefault="004B65FA" w:rsidP="001E345D"/>
        </w:tc>
        <w:tc>
          <w:tcPr>
            <w:tcW w:w="3245" w:type="dxa"/>
          </w:tcPr>
          <w:p w14:paraId="51C29FF5" w14:textId="77777777" w:rsidR="004B65FA" w:rsidRDefault="004B65FA" w:rsidP="001E345D"/>
        </w:tc>
        <w:tc>
          <w:tcPr>
            <w:tcW w:w="3246" w:type="dxa"/>
          </w:tcPr>
          <w:p w14:paraId="327F4C34" w14:textId="77777777" w:rsidR="004B65FA" w:rsidRDefault="004B65FA" w:rsidP="001E345D"/>
        </w:tc>
      </w:tr>
      <w:tr w:rsidR="004B65FA" w14:paraId="37F12FE4" w14:textId="77777777" w:rsidTr="001E345D">
        <w:tc>
          <w:tcPr>
            <w:tcW w:w="3245" w:type="dxa"/>
          </w:tcPr>
          <w:p w14:paraId="52CDA89E" w14:textId="77777777" w:rsidR="004B65FA" w:rsidRDefault="004B65FA" w:rsidP="001E345D"/>
          <w:p w14:paraId="36CAAA23" w14:textId="77777777" w:rsidR="004B65FA" w:rsidRDefault="004B65FA" w:rsidP="001E345D"/>
          <w:p w14:paraId="17EDDA68" w14:textId="77777777" w:rsidR="004B65FA" w:rsidRDefault="004B65FA" w:rsidP="001E345D"/>
          <w:p w14:paraId="1AE08B85" w14:textId="77777777" w:rsidR="004B65FA" w:rsidRDefault="004B65FA" w:rsidP="001E345D"/>
        </w:tc>
        <w:tc>
          <w:tcPr>
            <w:tcW w:w="3245" w:type="dxa"/>
          </w:tcPr>
          <w:p w14:paraId="33552896" w14:textId="77777777" w:rsidR="004B65FA" w:rsidRDefault="004B65FA" w:rsidP="001E345D"/>
        </w:tc>
        <w:tc>
          <w:tcPr>
            <w:tcW w:w="3246" w:type="dxa"/>
          </w:tcPr>
          <w:p w14:paraId="6502CFF7" w14:textId="77777777" w:rsidR="004B65FA" w:rsidRDefault="004B65FA" w:rsidP="001E345D"/>
        </w:tc>
      </w:tr>
      <w:tr w:rsidR="004B65FA" w14:paraId="2EA46F7F" w14:textId="77777777" w:rsidTr="001E345D">
        <w:tc>
          <w:tcPr>
            <w:tcW w:w="3245" w:type="dxa"/>
          </w:tcPr>
          <w:p w14:paraId="3AC70CA7" w14:textId="77777777" w:rsidR="004B65FA" w:rsidRDefault="004B65FA" w:rsidP="001E345D"/>
          <w:p w14:paraId="013D3FCF" w14:textId="77777777" w:rsidR="004B65FA" w:rsidRDefault="004B65FA" w:rsidP="001E345D"/>
          <w:p w14:paraId="25C59336" w14:textId="77777777" w:rsidR="004B65FA" w:rsidRDefault="004B65FA" w:rsidP="001E345D"/>
          <w:p w14:paraId="27AD3C23" w14:textId="77777777" w:rsidR="004B65FA" w:rsidRDefault="004B65FA" w:rsidP="001E345D"/>
        </w:tc>
        <w:tc>
          <w:tcPr>
            <w:tcW w:w="3245" w:type="dxa"/>
          </w:tcPr>
          <w:p w14:paraId="3BE8CE90" w14:textId="77777777" w:rsidR="004B65FA" w:rsidRDefault="004B65FA" w:rsidP="001E345D"/>
        </w:tc>
        <w:tc>
          <w:tcPr>
            <w:tcW w:w="3246" w:type="dxa"/>
          </w:tcPr>
          <w:p w14:paraId="6D494336" w14:textId="77777777" w:rsidR="004B65FA" w:rsidRDefault="004B65FA" w:rsidP="001E345D"/>
        </w:tc>
      </w:tr>
      <w:tr w:rsidR="004B65FA" w14:paraId="2AE0F1F7" w14:textId="77777777" w:rsidTr="001E345D">
        <w:tc>
          <w:tcPr>
            <w:tcW w:w="3245" w:type="dxa"/>
          </w:tcPr>
          <w:p w14:paraId="75561ECB" w14:textId="77777777" w:rsidR="004B65FA" w:rsidRDefault="004B65FA" w:rsidP="001E345D"/>
          <w:p w14:paraId="03E852C7" w14:textId="77777777" w:rsidR="004B65FA" w:rsidRDefault="004B65FA" w:rsidP="001E345D"/>
          <w:p w14:paraId="02BC47AE" w14:textId="77777777" w:rsidR="004B65FA" w:rsidRDefault="004B65FA" w:rsidP="001E345D"/>
          <w:p w14:paraId="0C169835" w14:textId="77777777" w:rsidR="004B65FA" w:rsidRDefault="004B65FA" w:rsidP="001E345D"/>
        </w:tc>
        <w:tc>
          <w:tcPr>
            <w:tcW w:w="3245" w:type="dxa"/>
          </w:tcPr>
          <w:p w14:paraId="59D9F35C" w14:textId="77777777" w:rsidR="004B65FA" w:rsidRDefault="004B65FA" w:rsidP="001E345D"/>
        </w:tc>
        <w:tc>
          <w:tcPr>
            <w:tcW w:w="3246" w:type="dxa"/>
          </w:tcPr>
          <w:p w14:paraId="1959F38C" w14:textId="77777777" w:rsidR="004B65FA" w:rsidRDefault="004B65FA" w:rsidP="001E345D"/>
        </w:tc>
      </w:tr>
      <w:tr w:rsidR="004B65FA" w14:paraId="0CA4C221" w14:textId="77777777" w:rsidTr="001E345D">
        <w:tc>
          <w:tcPr>
            <w:tcW w:w="3245" w:type="dxa"/>
          </w:tcPr>
          <w:p w14:paraId="12AF5BBD" w14:textId="77777777" w:rsidR="004B65FA" w:rsidRDefault="004B65FA" w:rsidP="001E345D"/>
          <w:p w14:paraId="6C5F0E51" w14:textId="77777777" w:rsidR="004B65FA" w:rsidRDefault="004B65FA" w:rsidP="001E345D"/>
          <w:p w14:paraId="15B51D29" w14:textId="77777777" w:rsidR="004B65FA" w:rsidRDefault="004B65FA" w:rsidP="001E345D"/>
          <w:p w14:paraId="602C5861" w14:textId="77777777" w:rsidR="004B65FA" w:rsidRDefault="004B65FA" w:rsidP="001E345D"/>
        </w:tc>
        <w:tc>
          <w:tcPr>
            <w:tcW w:w="3245" w:type="dxa"/>
          </w:tcPr>
          <w:p w14:paraId="20475AB4" w14:textId="77777777" w:rsidR="004B65FA" w:rsidRDefault="004B65FA" w:rsidP="001E345D"/>
        </w:tc>
        <w:tc>
          <w:tcPr>
            <w:tcW w:w="3246" w:type="dxa"/>
          </w:tcPr>
          <w:p w14:paraId="6C6F8095" w14:textId="77777777" w:rsidR="004B65FA" w:rsidRDefault="004B65FA" w:rsidP="001E345D"/>
        </w:tc>
      </w:tr>
      <w:tr w:rsidR="004B65FA" w14:paraId="489AAF10" w14:textId="77777777" w:rsidTr="001E345D">
        <w:tc>
          <w:tcPr>
            <w:tcW w:w="3245" w:type="dxa"/>
          </w:tcPr>
          <w:p w14:paraId="27B811FB" w14:textId="77777777" w:rsidR="004B65FA" w:rsidRDefault="004B65FA" w:rsidP="001E345D"/>
          <w:p w14:paraId="5B96812E" w14:textId="77777777" w:rsidR="004B65FA" w:rsidRDefault="004B65FA" w:rsidP="001E345D"/>
          <w:p w14:paraId="37E6A7FD" w14:textId="77777777" w:rsidR="004B65FA" w:rsidRDefault="004B65FA" w:rsidP="001E345D"/>
          <w:p w14:paraId="26C76C6E" w14:textId="77777777" w:rsidR="004B65FA" w:rsidRDefault="004B65FA" w:rsidP="001E345D"/>
        </w:tc>
        <w:tc>
          <w:tcPr>
            <w:tcW w:w="3245" w:type="dxa"/>
          </w:tcPr>
          <w:p w14:paraId="4B97716E" w14:textId="77777777" w:rsidR="004B65FA" w:rsidRDefault="004B65FA" w:rsidP="001E345D"/>
        </w:tc>
        <w:tc>
          <w:tcPr>
            <w:tcW w:w="3246" w:type="dxa"/>
          </w:tcPr>
          <w:p w14:paraId="0BE76F04" w14:textId="77777777" w:rsidR="004B65FA" w:rsidRDefault="004B65FA" w:rsidP="001E345D"/>
        </w:tc>
      </w:tr>
      <w:tr w:rsidR="004B65FA" w14:paraId="5F4557F7" w14:textId="77777777" w:rsidTr="001E345D">
        <w:tc>
          <w:tcPr>
            <w:tcW w:w="3245" w:type="dxa"/>
          </w:tcPr>
          <w:p w14:paraId="713AE502" w14:textId="77777777" w:rsidR="004B65FA" w:rsidRDefault="004B65FA" w:rsidP="001E345D"/>
          <w:p w14:paraId="7B7062A7" w14:textId="77777777" w:rsidR="004B65FA" w:rsidRDefault="004B65FA" w:rsidP="001E345D"/>
          <w:p w14:paraId="21859449" w14:textId="77777777" w:rsidR="004B65FA" w:rsidRDefault="004B65FA" w:rsidP="001E345D"/>
          <w:p w14:paraId="1C96727D" w14:textId="77777777" w:rsidR="004B65FA" w:rsidRDefault="004B65FA" w:rsidP="001E345D"/>
        </w:tc>
        <w:tc>
          <w:tcPr>
            <w:tcW w:w="3245" w:type="dxa"/>
          </w:tcPr>
          <w:p w14:paraId="52B2E134" w14:textId="77777777" w:rsidR="004B65FA" w:rsidRDefault="004B65FA" w:rsidP="001E345D"/>
        </w:tc>
        <w:tc>
          <w:tcPr>
            <w:tcW w:w="3246" w:type="dxa"/>
          </w:tcPr>
          <w:p w14:paraId="33765FC8" w14:textId="77777777" w:rsidR="004B65FA" w:rsidRDefault="004B65FA" w:rsidP="001E345D"/>
        </w:tc>
      </w:tr>
      <w:tr w:rsidR="004B65FA" w14:paraId="48119A47" w14:textId="77777777" w:rsidTr="001E345D">
        <w:tc>
          <w:tcPr>
            <w:tcW w:w="3245" w:type="dxa"/>
          </w:tcPr>
          <w:p w14:paraId="024C968B" w14:textId="77777777" w:rsidR="004B65FA" w:rsidRDefault="004B65FA" w:rsidP="001E345D"/>
          <w:p w14:paraId="4F3816FB" w14:textId="77777777" w:rsidR="004B65FA" w:rsidRDefault="004B65FA" w:rsidP="001E345D"/>
          <w:p w14:paraId="35D675C6" w14:textId="77777777" w:rsidR="004B65FA" w:rsidRDefault="004B65FA" w:rsidP="001E345D"/>
          <w:p w14:paraId="7F710E8F" w14:textId="77777777" w:rsidR="004B65FA" w:rsidRDefault="004B65FA" w:rsidP="001E345D"/>
        </w:tc>
        <w:tc>
          <w:tcPr>
            <w:tcW w:w="3245" w:type="dxa"/>
          </w:tcPr>
          <w:p w14:paraId="2F4877CA" w14:textId="77777777" w:rsidR="004B65FA" w:rsidRDefault="004B65FA" w:rsidP="001E345D"/>
        </w:tc>
        <w:tc>
          <w:tcPr>
            <w:tcW w:w="3246" w:type="dxa"/>
          </w:tcPr>
          <w:p w14:paraId="0A285355" w14:textId="77777777" w:rsidR="004B65FA" w:rsidRDefault="004B65FA" w:rsidP="001E345D"/>
        </w:tc>
      </w:tr>
      <w:tr w:rsidR="004B65FA" w14:paraId="62B34105" w14:textId="77777777" w:rsidTr="001E345D">
        <w:tc>
          <w:tcPr>
            <w:tcW w:w="3245" w:type="dxa"/>
          </w:tcPr>
          <w:p w14:paraId="66586AAF" w14:textId="77777777" w:rsidR="004B65FA" w:rsidRDefault="004B65FA" w:rsidP="001E345D"/>
          <w:p w14:paraId="6901B40F" w14:textId="77777777" w:rsidR="004B65FA" w:rsidRDefault="004B65FA" w:rsidP="001E345D"/>
          <w:p w14:paraId="0165804A" w14:textId="77777777" w:rsidR="004B65FA" w:rsidRDefault="004B65FA" w:rsidP="001E345D"/>
          <w:p w14:paraId="2DF74C62" w14:textId="77777777" w:rsidR="004B65FA" w:rsidRDefault="004B65FA" w:rsidP="001E345D"/>
        </w:tc>
        <w:tc>
          <w:tcPr>
            <w:tcW w:w="3245" w:type="dxa"/>
          </w:tcPr>
          <w:p w14:paraId="033A199B" w14:textId="77777777" w:rsidR="004B65FA" w:rsidRDefault="004B65FA" w:rsidP="001E345D"/>
        </w:tc>
        <w:tc>
          <w:tcPr>
            <w:tcW w:w="3246" w:type="dxa"/>
          </w:tcPr>
          <w:p w14:paraId="66F511A8" w14:textId="77777777" w:rsidR="004B65FA" w:rsidRDefault="004B65FA" w:rsidP="001E345D"/>
        </w:tc>
      </w:tr>
    </w:tbl>
    <w:p w14:paraId="1DC6B5FF" w14:textId="48DD3C0E" w:rsidR="003C53F7" w:rsidRPr="003C53F7" w:rsidRDefault="003C53F7" w:rsidP="003C53F7"/>
    <w:sectPr w:rsidR="003C53F7" w:rsidRPr="003C53F7" w:rsidSect="00AD6BF0">
      <w:headerReference w:type="default" r:id="rId22"/>
      <w:footerReference w:type="default" r:id="rId23"/>
      <w:headerReference w:type="first" r:id="rId2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F80F7" w14:textId="77777777" w:rsidR="00727DF6" w:rsidRDefault="00727DF6">
      <w:pPr>
        <w:spacing w:after="0" w:line="240" w:lineRule="auto"/>
      </w:pPr>
      <w:r>
        <w:separator/>
      </w:r>
    </w:p>
    <w:p w14:paraId="35B33E8D" w14:textId="77777777" w:rsidR="00727DF6" w:rsidRDefault="00727DF6"/>
  </w:endnote>
  <w:endnote w:type="continuationSeparator" w:id="0">
    <w:p w14:paraId="3FCC8FC6" w14:textId="77777777" w:rsidR="00727DF6" w:rsidRDefault="00727DF6">
      <w:pPr>
        <w:spacing w:after="0" w:line="240" w:lineRule="auto"/>
      </w:pPr>
      <w:r>
        <w:continuationSeparator/>
      </w:r>
    </w:p>
    <w:p w14:paraId="25B46B82" w14:textId="77777777" w:rsidR="00727DF6" w:rsidRDefault="00727D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fy-NL"/>
      </w:r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D47834" w14:textId="77777777" w:rsidR="00756B5A" w:rsidRPr="00FB0C8C" w:rsidRDefault="008678F9" w:rsidP="00232314">
        <w:pPr>
          <w:pStyle w:val="Voettekst"/>
          <w:rPr>
            <w:lang w:val="fy-NL"/>
          </w:rPr>
        </w:pPr>
        <w:r w:rsidRPr="00FB0C8C">
          <w:rPr>
            <w:lang w:val="fy-NL" w:bidi="nl-NL"/>
          </w:rPr>
          <w:fldChar w:fldCharType="begin"/>
        </w:r>
        <w:r w:rsidRPr="00FB0C8C">
          <w:rPr>
            <w:lang w:val="fy-NL" w:bidi="nl-NL"/>
          </w:rPr>
          <w:instrText xml:space="preserve"> PAGE   \* MERGEFORMAT </w:instrText>
        </w:r>
        <w:r w:rsidRPr="00FB0C8C">
          <w:rPr>
            <w:lang w:val="fy-NL" w:bidi="nl-NL"/>
          </w:rPr>
          <w:fldChar w:fldCharType="separate"/>
        </w:r>
        <w:r w:rsidR="004B1B1F" w:rsidRPr="00FB0C8C">
          <w:rPr>
            <w:noProof/>
            <w:lang w:val="fy-NL" w:bidi="nl-NL"/>
          </w:rPr>
          <w:t>2</w:t>
        </w:r>
        <w:r w:rsidRPr="00FB0C8C">
          <w:rPr>
            <w:noProof/>
            <w:lang w:val="fy-NL" w:bidi="nl-N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C1993" w14:textId="77777777" w:rsidR="00727DF6" w:rsidRDefault="00727DF6">
      <w:pPr>
        <w:spacing w:after="0" w:line="240" w:lineRule="auto"/>
      </w:pPr>
      <w:r>
        <w:separator/>
      </w:r>
    </w:p>
    <w:p w14:paraId="0BFDDC2B" w14:textId="77777777" w:rsidR="00727DF6" w:rsidRDefault="00727DF6"/>
  </w:footnote>
  <w:footnote w:type="continuationSeparator" w:id="0">
    <w:p w14:paraId="4590B79A" w14:textId="77777777" w:rsidR="00727DF6" w:rsidRDefault="00727DF6">
      <w:pPr>
        <w:spacing w:after="0" w:line="240" w:lineRule="auto"/>
      </w:pPr>
      <w:r>
        <w:continuationSeparator/>
      </w:r>
    </w:p>
    <w:p w14:paraId="5BE0743F" w14:textId="77777777" w:rsidR="00727DF6" w:rsidRDefault="00727D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39F6" w14:textId="14F7CD14" w:rsidR="00756B5A" w:rsidRPr="00E77F28" w:rsidRDefault="004B1B1F" w:rsidP="00E77F28">
    <w:pPr>
      <w:pStyle w:val="Kop2"/>
      <w:rPr>
        <w:color w:val="auto"/>
      </w:rPr>
    </w:pPr>
    <w:r w:rsidRPr="00E77F28">
      <w:rPr>
        <w:noProof/>
        <w:color w:val="auto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760952B" wp14:editId="0F47601A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Rechthoek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66D053" id="Groep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B5RKYnlC4GmgSDQ5lgeUimhgIlE5lofJsTygVEQDE4nKsTxMjuWhHEsIrF5QjuVh&#10;ciwPKJXcBibH8lCOJQReFRSJJsfyUI4lBJ4GikSTY3koxxICTwNFosmxPJRjCYGlgXIsD5NjeSjH&#10;EgJPA0WiybE8lGMJgaeBItHkWB7KsYTA00CRaHIsD+VYQuBpoEg0OZaHciwhcDR4KscSAi8D4Vie&#10;JsfyVI4lBJ4GMjs/TY7lqRxLCDwNZHZ+mhzLUzmWEHgayDrxaXIsT+VYQuBpIOvEp8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W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1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P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FnCJwdWvPQbHfjP/gcVVwI5PtKVdQMD339H52+HdM&#10;vTCRby1+HBDYSLl+Jhq8cVnNkVJlu6XkRL+k4qrZ3XSf5kt5CEYyzf4Y/SxEOm/TDMU477D6r+Q7&#10;pAuotU3sl4inUypeSjnq8rEU70apCgHa/8rEJkfosMwfEiZv/SIPJD+67ILH+e/HOX6PU6pHamWe&#10;W50ESE0pMzkJrLe+MmjXFYyqPJpaX1/ZJ1qjHAfDbQCQKVWRhHtaw4uMFek3REefNFNOwi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PnOWxFj2TLGooIaBcl33ooYy5YxFhXUKEhRnK2IsWwZY1FBjYIUxdmK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">
              <v:shape id="Vrije vorm: Vorm 10" o:spid="_x0000_s1027" alt="&quot;&quot;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alt="&quot;&quot;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29" alt="&quot;&quot;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alt="&quot;&quot;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13" o:spid="_x0000_s1035" alt="&quot;&quot;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DE56F" w14:textId="77777777" w:rsidR="00C374A7" w:rsidRPr="00C374A7" w:rsidRDefault="00AD6BF0" w:rsidP="00C374A7">
    <w:pPr>
      <w:pStyle w:val="Koptekst"/>
      <w:rPr>
        <w:rFonts w:ascii="Corbel" w:eastAsia="Corbel" w:hAnsi="Corbel" w:cs="Corbel"/>
        <w:noProof/>
        <w:color w:val="FFFFFF" w:themeColor="background1"/>
        <w:sz w:val="40"/>
        <w:szCs w:val="40"/>
        <w:lang w:bidi="nl-NL"/>
      </w:rPr>
    </w:pPr>
    <w:r w:rsidRPr="00C374A7">
      <w:rPr>
        <w:rFonts w:ascii="Corbel" w:eastAsia="Corbel" w:hAnsi="Corbel" w:cs="Corbel"/>
        <w:noProof/>
        <w:color w:val="FFFFFF" w:themeColor="background1"/>
        <w:sz w:val="40"/>
        <w:szCs w:val="40"/>
        <w:lang w:bidi="nl-N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C60D873" wp14:editId="6A5C8526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941BC6" id="Groep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EssTAk8DRaLJsTygVEQDE4nKsTxMjuUBpSIamEhUjuVhciwP5VhCYPWCciwP&#10;k2N5QKnkNjA5lodyLCHwqqBINDmWh3IsIfA0UCSaHMtDOZYQeBooEk2O5aEcSwgsDZRjeZgcy0M5&#10;lhB4GigSTY7loRxLCDwNFIkmx/JQjiUEngaKRJNjeSjHEgJPA0WiybE8lGMJgaPBUzmWEHgZCMfy&#10;NDmWp3IsIfA0kNn5aXIsT+VYQuBpILPz0+RYnsqxhMDTQNaJT5NjeSrHEgJPA1knP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KTsZYq0w1ynJbxchw&#10;kcM98Ay8926qVX1tJyOugpfbMU5BxQnkVDXuLr058VDoDfdA2p5TPkLVCCWnYr8DlRHeCpw3J4iB&#10;7oZXCZ7d8Cp4eocKobuhFnTX3QPndk78Fb11La4ZofC1N5fdqbAOc+Lm6K1rkbtNUXuvt+4cqPfo&#10;rdhvXYuUS56Ateq7dd9AgL1TZIGxda1KuSTLwUJl9yhU3DRR0rWC3kaAaxUnMSJHl7ehxU3zHFBZ&#10;u/IR4Fo3xhvxjvQ2vNCV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">
              <v:shape id="Vrije vorm: Vorm 10" o:spid="_x0000_s1027" alt="&quot;&quot;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alt="&quot;&quot;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29" alt="&quot;&quot;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alt="&quot;&quot;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35" alt="&quot;&quot;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C374A7" w:rsidRPr="00C374A7">
      <w:rPr>
        <w:rFonts w:ascii="Corbel" w:eastAsia="Corbel" w:hAnsi="Corbel" w:cs="Corbel"/>
        <w:noProof/>
        <w:color w:val="FFFFFF" w:themeColor="background1"/>
        <w:sz w:val="40"/>
        <w:szCs w:val="40"/>
        <w:lang w:bidi="nl-NL"/>
      </w:rPr>
      <w:t xml:space="preserve">De Community </w:t>
    </w:r>
  </w:p>
  <w:p w14:paraId="4EFB0B2E" w14:textId="67CF60B5" w:rsidR="00756B5A" w:rsidRPr="00C374A7" w:rsidRDefault="00C374A7" w:rsidP="00C374A7">
    <w:pPr>
      <w:pStyle w:val="Koptekst"/>
      <w:rPr>
        <w:color w:val="FFFFFF" w:themeColor="background1"/>
      </w:rPr>
    </w:pPr>
    <w:r w:rsidRPr="00C374A7">
      <w:rPr>
        <w:rFonts w:ascii="Corbel" w:eastAsia="Corbel" w:hAnsi="Corbel" w:cs="Corbel"/>
        <w:noProof/>
        <w:color w:val="FFFFFF" w:themeColor="background1"/>
        <w:sz w:val="40"/>
        <w:szCs w:val="40"/>
        <w:lang w:bidi="nl-NL"/>
      </w:rPr>
      <w:t xml:space="preserve">verbonden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386114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601DD2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70888C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6E8E44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04606A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6B76A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643AD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F0BDD6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C41A88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70021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456C4F"/>
    <w:multiLevelType w:val="hybridMultilevel"/>
    <w:tmpl w:val="D6D2B3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C58F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497A03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3F7413B"/>
    <w:multiLevelType w:val="hybridMultilevel"/>
    <w:tmpl w:val="87EC0C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43125"/>
    <w:multiLevelType w:val="hybridMultilevel"/>
    <w:tmpl w:val="27F2B7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12FF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7333EFA"/>
    <w:multiLevelType w:val="hybridMultilevel"/>
    <w:tmpl w:val="6B1468C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238103">
    <w:abstractNumId w:val="11"/>
  </w:num>
  <w:num w:numId="2" w16cid:durableId="1891914532">
    <w:abstractNumId w:val="15"/>
  </w:num>
  <w:num w:numId="3" w16cid:durableId="1405378264">
    <w:abstractNumId w:val="8"/>
  </w:num>
  <w:num w:numId="4" w16cid:durableId="1297875909">
    <w:abstractNumId w:val="3"/>
  </w:num>
  <w:num w:numId="5" w16cid:durableId="360472942">
    <w:abstractNumId w:val="2"/>
  </w:num>
  <w:num w:numId="6" w16cid:durableId="1020624436">
    <w:abstractNumId w:val="1"/>
  </w:num>
  <w:num w:numId="7" w16cid:durableId="20864343">
    <w:abstractNumId w:val="0"/>
  </w:num>
  <w:num w:numId="8" w16cid:durableId="439112226">
    <w:abstractNumId w:val="9"/>
  </w:num>
  <w:num w:numId="9" w16cid:durableId="938299296">
    <w:abstractNumId w:val="7"/>
  </w:num>
  <w:num w:numId="10" w16cid:durableId="2079090426">
    <w:abstractNumId w:val="6"/>
  </w:num>
  <w:num w:numId="11" w16cid:durableId="1116020433">
    <w:abstractNumId w:val="5"/>
  </w:num>
  <w:num w:numId="12" w16cid:durableId="1745371359">
    <w:abstractNumId w:val="4"/>
  </w:num>
  <w:num w:numId="13" w16cid:durableId="1561672636">
    <w:abstractNumId w:val="12"/>
  </w:num>
  <w:num w:numId="14" w16cid:durableId="680426608">
    <w:abstractNumId w:val="10"/>
  </w:num>
  <w:num w:numId="15" w16cid:durableId="2020543119">
    <w:abstractNumId w:val="13"/>
  </w:num>
  <w:num w:numId="16" w16cid:durableId="906695040">
    <w:abstractNumId w:val="14"/>
  </w:num>
  <w:num w:numId="17" w16cid:durableId="10596724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A7"/>
    <w:rsid w:val="00015313"/>
    <w:rsid w:val="000654D2"/>
    <w:rsid w:val="000950AE"/>
    <w:rsid w:val="000D0E45"/>
    <w:rsid w:val="000F42D3"/>
    <w:rsid w:val="00144DBD"/>
    <w:rsid w:val="0014514D"/>
    <w:rsid w:val="00171F07"/>
    <w:rsid w:val="00187D0C"/>
    <w:rsid w:val="001D071F"/>
    <w:rsid w:val="00201C80"/>
    <w:rsid w:val="00213B4B"/>
    <w:rsid w:val="00220381"/>
    <w:rsid w:val="00232314"/>
    <w:rsid w:val="0025462A"/>
    <w:rsid w:val="00265373"/>
    <w:rsid w:val="00273824"/>
    <w:rsid w:val="00280025"/>
    <w:rsid w:val="00282743"/>
    <w:rsid w:val="0028290B"/>
    <w:rsid w:val="00290A44"/>
    <w:rsid w:val="002A1045"/>
    <w:rsid w:val="002A27BD"/>
    <w:rsid w:val="002B2D1E"/>
    <w:rsid w:val="002B5DDC"/>
    <w:rsid w:val="002B75B3"/>
    <w:rsid w:val="002C3C88"/>
    <w:rsid w:val="002E2579"/>
    <w:rsid w:val="002E5EBA"/>
    <w:rsid w:val="002E6ABA"/>
    <w:rsid w:val="002F1839"/>
    <w:rsid w:val="003060E7"/>
    <w:rsid w:val="00306347"/>
    <w:rsid w:val="00311002"/>
    <w:rsid w:val="00326F8D"/>
    <w:rsid w:val="00340795"/>
    <w:rsid w:val="003621A3"/>
    <w:rsid w:val="00362E72"/>
    <w:rsid w:val="003B6F05"/>
    <w:rsid w:val="003C0FA4"/>
    <w:rsid w:val="003C53F7"/>
    <w:rsid w:val="003D308C"/>
    <w:rsid w:val="003E1803"/>
    <w:rsid w:val="00405767"/>
    <w:rsid w:val="0041142E"/>
    <w:rsid w:val="004135EF"/>
    <w:rsid w:val="00413915"/>
    <w:rsid w:val="00422890"/>
    <w:rsid w:val="00426438"/>
    <w:rsid w:val="00433BEA"/>
    <w:rsid w:val="00474C6D"/>
    <w:rsid w:val="004B1B1F"/>
    <w:rsid w:val="004B65FA"/>
    <w:rsid w:val="004F51E7"/>
    <w:rsid w:val="005223CF"/>
    <w:rsid w:val="005334B3"/>
    <w:rsid w:val="00534536"/>
    <w:rsid w:val="00536186"/>
    <w:rsid w:val="005629B2"/>
    <w:rsid w:val="00574303"/>
    <w:rsid w:val="005A04AB"/>
    <w:rsid w:val="005A37C9"/>
    <w:rsid w:val="005B0584"/>
    <w:rsid w:val="005B5A93"/>
    <w:rsid w:val="00604793"/>
    <w:rsid w:val="00615DB9"/>
    <w:rsid w:val="00624025"/>
    <w:rsid w:val="0063482A"/>
    <w:rsid w:val="00640F92"/>
    <w:rsid w:val="00651F5A"/>
    <w:rsid w:val="00655C20"/>
    <w:rsid w:val="006818AB"/>
    <w:rsid w:val="006825A3"/>
    <w:rsid w:val="006B2F56"/>
    <w:rsid w:val="006D0339"/>
    <w:rsid w:val="00723161"/>
    <w:rsid w:val="00727DF6"/>
    <w:rsid w:val="00730D0E"/>
    <w:rsid w:val="00756B5A"/>
    <w:rsid w:val="00761830"/>
    <w:rsid w:val="00797D05"/>
    <w:rsid w:val="007B5B62"/>
    <w:rsid w:val="007C78B0"/>
    <w:rsid w:val="007D2BE3"/>
    <w:rsid w:val="007F2CC4"/>
    <w:rsid w:val="007F3D99"/>
    <w:rsid w:val="00823CAC"/>
    <w:rsid w:val="008678F9"/>
    <w:rsid w:val="00875792"/>
    <w:rsid w:val="00893DCE"/>
    <w:rsid w:val="008B0AAB"/>
    <w:rsid w:val="008D076F"/>
    <w:rsid w:val="008F3086"/>
    <w:rsid w:val="009039C8"/>
    <w:rsid w:val="00941CFB"/>
    <w:rsid w:val="009426D7"/>
    <w:rsid w:val="009745BD"/>
    <w:rsid w:val="00982BCC"/>
    <w:rsid w:val="00992B1D"/>
    <w:rsid w:val="00994734"/>
    <w:rsid w:val="00995AC7"/>
    <w:rsid w:val="00A036D9"/>
    <w:rsid w:val="00A05730"/>
    <w:rsid w:val="00A20565"/>
    <w:rsid w:val="00A2066C"/>
    <w:rsid w:val="00A20D78"/>
    <w:rsid w:val="00A2707E"/>
    <w:rsid w:val="00A52BA6"/>
    <w:rsid w:val="00A53D10"/>
    <w:rsid w:val="00A717C2"/>
    <w:rsid w:val="00A82F39"/>
    <w:rsid w:val="00A9221E"/>
    <w:rsid w:val="00AA6408"/>
    <w:rsid w:val="00AD6BF0"/>
    <w:rsid w:val="00AE668A"/>
    <w:rsid w:val="00AE6D50"/>
    <w:rsid w:val="00B00C27"/>
    <w:rsid w:val="00B17672"/>
    <w:rsid w:val="00B4626C"/>
    <w:rsid w:val="00B50169"/>
    <w:rsid w:val="00B62390"/>
    <w:rsid w:val="00B6270F"/>
    <w:rsid w:val="00B94661"/>
    <w:rsid w:val="00BE03F0"/>
    <w:rsid w:val="00BE25C1"/>
    <w:rsid w:val="00C04584"/>
    <w:rsid w:val="00C254FF"/>
    <w:rsid w:val="00C374A7"/>
    <w:rsid w:val="00C45E35"/>
    <w:rsid w:val="00C50175"/>
    <w:rsid w:val="00C701E9"/>
    <w:rsid w:val="00C7085C"/>
    <w:rsid w:val="00CB0DE4"/>
    <w:rsid w:val="00CD3507"/>
    <w:rsid w:val="00CD3A7A"/>
    <w:rsid w:val="00CE0ABF"/>
    <w:rsid w:val="00D01D2E"/>
    <w:rsid w:val="00D02ACD"/>
    <w:rsid w:val="00D2340B"/>
    <w:rsid w:val="00D27AFA"/>
    <w:rsid w:val="00DB710F"/>
    <w:rsid w:val="00DC6079"/>
    <w:rsid w:val="00DE6834"/>
    <w:rsid w:val="00E01B3C"/>
    <w:rsid w:val="00E56FAF"/>
    <w:rsid w:val="00E77F28"/>
    <w:rsid w:val="00E877C9"/>
    <w:rsid w:val="00EB0670"/>
    <w:rsid w:val="00F1442B"/>
    <w:rsid w:val="00F267C1"/>
    <w:rsid w:val="00F3778A"/>
    <w:rsid w:val="00F46FE1"/>
    <w:rsid w:val="00F62528"/>
    <w:rsid w:val="00F63DA7"/>
    <w:rsid w:val="00F70692"/>
    <w:rsid w:val="00FA288A"/>
    <w:rsid w:val="00FA5D22"/>
    <w:rsid w:val="00FB0B30"/>
    <w:rsid w:val="00FB0C8C"/>
    <w:rsid w:val="00FB5E10"/>
    <w:rsid w:val="00FC12EF"/>
    <w:rsid w:val="00FD4ACE"/>
    <w:rsid w:val="00FE2200"/>
    <w:rsid w:val="00FE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89F6D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94661"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FB0C8C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FB0C8C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FB0C8C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FB0C8C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FB0C8C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FB0C8C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FB0C8C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FB0C8C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FB0C8C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sid w:val="00FB0C8C"/>
    <w:rPr>
      <w:rFonts w:ascii="Calibri" w:hAnsi="Calibri" w:cs="Calibri"/>
      <w:b/>
      <w:bCs/>
      <w:i/>
      <w:iCs/>
      <w:spacing w:val="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FB0C8C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Contactgegevens">
    <w:name w:val="Contactgegevens"/>
    <w:basedOn w:val="Standaard"/>
    <w:uiPriority w:val="10"/>
    <w:qFormat/>
    <w:rsid w:val="00FB0C8C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um">
    <w:name w:val="Date"/>
    <w:basedOn w:val="Standaard"/>
    <w:next w:val="Standaard"/>
    <w:link w:val="DatumChar"/>
    <w:uiPriority w:val="2"/>
    <w:semiHidden/>
    <w:unhideWhenUsed/>
    <w:qFormat/>
    <w:rsid w:val="00FB0C8C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umChar">
    <w:name w:val="Datum Char"/>
    <w:basedOn w:val="Standaardalinea-lettertype"/>
    <w:link w:val="Datum"/>
    <w:uiPriority w:val="2"/>
    <w:semiHidden/>
    <w:rsid w:val="00FB0C8C"/>
    <w:rPr>
      <w:rFonts w:ascii="Calibri" w:hAnsi="Calibri" w:cs="Calibri"/>
      <w:color w:val="2C567A" w:themeColor="accent1"/>
      <w:sz w:val="22"/>
    </w:rPr>
  </w:style>
  <w:style w:type="paragraph" w:styleId="Aanhef">
    <w:name w:val="Salutation"/>
    <w:basedOn w:val="Standaard"/>
    <w:next w:val="Standaard"/>
    <w:link w:val="AanhefChar"/>
    <w:uiPriority w:val="4"/>
    <w:semiHidden/>
    <w:unhideWhenUsed/>
    <w:qFormat/>
    <w:rsid w:val="00FB0C8C"/>
    <w:pPr>
      <w:spacing w:before="800" w:after="580" w:line="240" w:lineRule="auto"/>
    </w:pPr>
  </w:style>
  <w:style w:type="character" w:customStyle="1" w:styleId="AanhefChar">
    <w:name w:val="Aanhef Char"/>
    <w:basedOn w:val="Standaardalinea-lettertype"/>
    <w:link w:val="Aanhef"/>
    <w:uiPriority w:val="4"/>
    <w:semiHidden/>
    <w:rsid w:val="00FB0C8C"/>
    <w:rPr>
      <w:rFonts w:ascii="Calibri" w:hAnsi="Calibri" w:cs="Calibri"/>
    </w:rPr>
  </w:style>
  <w:style w:type="paragraph" w:styleId="Afsluiting">
    <w:name w:val="Closing"/>
    <w:basedOn w:val="Standaard"/>
    <w:link w:val="AfsluitingChar"/>
    <w:uiPriority w:val="5"/>
    <w:semiHidden/>
    <w:unhideWhenUsed/>
    <w:qFormat/>
    <w:rsid w:val="00FB0C8C"/>
    <w:pPr>
      <w:spacing w:before="720" w:after="0" w:line="240" w:lineRule="auto"/>
    </w:pPr>
  </w:style>
  <w:style w:type="character" w:customStyle="1" w:styleId="AfsluitingChar">
    <w:name w:val="Afsluiting Char"/>
    <w:basedOn w:val="Standaardalinea-lettertype"/>
    <w:link w:val="Afsluiting"/>
    <w:uiPriority w:val="5"/>
    <w:semiHidden/>
    <w:rsid w:val="00FB0C8C"/>
    <w:rPr>
      <w:rFonts w:ascii="Calibri" w:hAnsi="Calibri" w:cs="Calibri"/>
    </w:rPr>
  </w:style>
  <w:style w:type="paragraph" w:styleId="Handtekening">
    <w:name w:val="Signature"/>
    <w:basedOn w:val="Standaard"/>
    <w:link w:val="HandtekeningChar"/>
    <w:uiPriority w:val="6"/>
    <w:semiHidden/>
    <w:unhideWhenUsed/>
    <w:qFormat/>
    <w:rsid w:val="00FB0C8C"/>
    <w:pPr>
      <w:spacing w:before="720" w:after="28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FB0C8C"/>
    <w:rPr>
      <w:rFonts w:ascii="Calibri" w:hAnsi="Calibri" w:cs="Calibri"/>
      <w:color w:val="808080"/>
    </w:rPr>
  </w:style>
  <w:style w:type="paragraph" w:styleId="Koptekst">
    <w:name w:val="header"/>
    <w:basedOn w:val="Standaard"/>
    <w:link w:val="KoptekstChar"/>
    <w:uiPriority w:val="99"/>
    <w:semiHidden/>
    <w:rsid w:val="00FB0C8C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Bedrijfsnaam">
    <w:name w:val="Bedrijfsnaam"/>
    <w:basedOn w:val="Standaard"/>
    <w:next w:val="Standaard"/>
    <w:uiPriority w:val="2"/>
    <w:semiHidden/>
    <w:qFormat/>
    <w:rsid w:val="00FB0C8C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B0C8C"/>
    <w:rPr>
      <w:rFonts w:ascii="Garamond" w:hAnsi="Garamond" w:cs="Calibri"/>
      <w:color w:val="7F7F7F" w:themeColor="text1" w:themeTint="80"/>
      <w:sz w:val="20"/>
    </w:rPr>
  </w:style>
  <w:style w:type="paragraph" w:styleId="Voettekst">
    <w:name w:val="footer"/>
    <w:basedOn w:val="Standaard"/>
    <w:link w:val="VoettekstChar"/>
    <w:uiPriority w:val="99"/>
    <w:rsid w:val="00FB0C8C"/>
    <w:pPr>
      <w:spacing w:after="0" w:line="240" w:lineRule="auto"/>
      <w:jc w:val="center"/>
    </w:pPr>
    <w:rPr>
      <w:color w:val="000000" w:themeColor="text1"/>
    </w:rPr>
  </w:style>
  <w:style w:type="character" w:customStyle="1" w:styleId="VoettekstChar">
    <w:name w:val="Voettekst Char"/>
    <w:basedOn w:val="Standaardalinea-lettertype"/>
    <w:link w:val="Voettekst"/>
    <w:uiPriority w:val="99"/>
    <w:rsid w:val="00FB0C8C"/>
    <w:rPr>
      <w:rFonts w:ascii="Calibri" w:hAnsi="Calibri" w:cs="Calibri"/>
      <w:color w:val="000000" w:themeColor="text1"/>
    </w:rPr>
  </w:style>
  <w:style w:type="table" w:styleId="Tabelraster">
    <w:name w:val="Table Grid"/>
    <w:basedOn w:val="Standaardtabel"/>
    <w:uiPriority w:val="39"/>
    <w:rsid w:val="00FB0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semiHidden/>
    <w:qFormat/>
    <w:rsid w:val="00FB0C8C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HandtekeningChar">
    <w:name w:val="Handtekening Char"/>
    <w:basedOn w:val="Standaardalinea-lettertype"/>
    <w:link w:val="Handtekening"/>
    <w:uiPriority w:val="6"/>
    <w:semiHidden/>
    <w:rsid w:val="00FB0C8C"/>
    <w:rPr>
      <w:rFonts w:ascii="Calibri" w:hAnsi="Calibri" w:cs="Calibri"/>
    </w:rPr>
  </w:style>
  <w:style w:type="character" w:customStyle="1" w:styleId="Kop1Char">
    <w:name w:val="Kop 1 Char"/>
    <w:basedOn w:val="Standaardalinea-lettertype"/>
    <w:link w:val="Kop1"/>
    <w:uiPriority w:val="9"/>
    <w:rsid w:val="00FB0C8C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FB0C8C"/>
    <w:rPr>
      <w:rFonts w:ascii="Calibri" w:hAnsi="Calibri" w:cs="Calibri"/>
      <w:color w:val="0072C7" w:themeColor="accent2"/>
      <w:sz w:val="32"/>
      <w:szCs w:val="2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B0C8C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B0C8C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B0C8C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B0C8C"/>
    <w:rPr>
      <w:rFonts w:ascii="Calibri" w:hAnsi="Calibri" w:cs="Calibri"/>
      <w:color w:val="21405B" w:themeColor="accent1" w:themeShade="BF"/>
      <w:sz w:val="2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B0C8C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B0C8C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B0C8C"/>
    <w:pPr>
      <w:outlineLvl w:val="9"/>
    </w:pPr>
  </w:style>
  <w:style w:type="character" w:customStyle="1" w:styleId="Kop9Char">
    <w:name w:val="Kop 9 Char"/>
    <w:basedOn w:val="Standaardalinea-lettertype"/>
    <w:link w:val="Kop9"/>
    <w:uiPriority w:val="9"/>
    <w:semiHidden/>
    <w:rsid w:val="00FB0C8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FB0C8C"/>
    <w:pPr>
      <w:spacing w:before="24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FB0C8C"/>
    <w:rPr>
      <w:rFonts w:ascii="Calibri" w:hAnsi="Calibri" w:cs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FB0C8C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B0C8C"/>
    <w:rPr>
      <w:rFonts w:ascii="Calibri" w:hAnsi="Calibri" w:cs="Calibri"/>
      <w:i/>
      <w:iCs/>
      <w:color w:val="21405B" w:themeColor="accent1" w:themeShade="BF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0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0C8C"/>
    <w:rPr>
      <w:rFonts w:ascii="Segoe UI" w:hAnsi="Segoe UI" w:cs="Segoe UI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B0C8C"/>
    <w:rPr>
      <w:rFonts w:ascii="Calibri" w:hAnsi="Calibri" w:cs="Calibri"/>
      <w:b/>
      <w:bCs/>
    </w:rPr>
  </w:style>
  <w:style w:type="character" w:styleId="Vermelding">
    <w:name w:val="Mention"/>
    <w:basedOn w:val="Standaardalinea-lettertype"/>
    <w:uiPriority w:val="99"/>
    <w:semiHidden/>
    <w:unhideWhenUsed/>
    <w:rsid w:val="00FB0C8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FB0C8C"/>
    <w:pPr>
      <w:numPr>
        <w:numId w:val="1"/>
      </w:numPr>
    </w:pPr>
  </w:style>
  <w:style w:type="numbering" w:styleId="1ai">
    <w:name w:val="Outline List 1"/>
    <w:basedOn w:val="Geenlijst"/>
    <w:uiPriority w:val="99"/>
    <w:semiHidden/>
    <w:unhideWhenUsed/>
    <w:rsid w:val="00FB0C8C"/>
    <w:pPr>
      <w:numPr>
        <w:numId w:val="2"/>
      </w:numPr>
    </w:pPr>
  </w:style>
  <w:style w:type="character" w:styleId="HTMLCode">
    <w:name w:val="HTML Code"/>
    <w:basedOn w:val="Standaardalinea-lettertype"/>
    <w:uiPriority w:val="99"/>
    <w:semiHidden/>
    <w:unhideWhenUsed/>
    <w:rsid w:val="00FB0C8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FB0C8C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FB0C8C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FB0C8C"/>
    <w:rPr>
      <w:rFonts w:ascii="Calibri" w:hAnsi="Calibri" w:cs="Calibri"/>
      <w:i/>
      <w:iCs/>
    </w:rPr>
  </w:style>
  <w:style w:type="character" w:styleId="HTMLDefinition">
    <w:name w:val="HTML Definition"/>
    <w:basedOn w:val="Standaardalinea-lettertype"/>
    <w:uiPriority w:val="99"/>
    <w:semiHidden/>
    <w:unhideWhenUsed/>
    <w:rsid w:val="00FB0C8C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FB0C8C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FB0C8C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FB0C8C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FB0C8C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FB0C8C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FB0C8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FB0C8C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39"/>
    <w:unhideWhenUsed/>
    <w:rsid w:val="00FB0C8C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B0C8C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FB0C8C"/>
    <w:pPr>
      <w:spacing w:after="100"/>
      <w:ind w:left="4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FB0C8C"/>
    <w:pPr>
      <w:spacing w:after="100"/>
      <w:ind w:left="72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FB0C8C"/>
    <w:pPr>
      <w:spacing w:after="100"/>
      <w:ind w:left="9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FB0C8C"/>
    <w:pPr>
      <w:spacing w:after="100"/>
      <w:ind w:left="12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FB0C8C"/>
    <w:pPr>
      <w:spacing w:after="100"/>
      <w:ind w:left="14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FB0C8C"/>
    <w:pPr>
      <w:spacing w:after="100"/>
      <w:ind w:left="168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FB0C8C"/>
    <w:pPr>
      <w:spacing w:after="100"/>
      <w:ind w:left="1920"/>
    </w:p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FB0C8C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FB0C8C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FB0C8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FB0C8C"/>
  </w:style>
  <w:style w:type="character" w:styleId="Hashtag">
    <w:name w:val="Hashtag"/>
    <w:basedOn w:val="Standaardalinea-lettertype"/>
    <w:uiPriority w:val="99"/>
    <w:semiHidden/>
    <w:unhideWhenUsed/>
    <w:rsid w:val="00FB0C8C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FB0C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FB0C8C"/>
    <w:rPr>
      <w:rFonts w:ascii="Corbel" w:eastAsiaTheme="majorEastAsia" w:hAnsi="Corbel" w:cstheme="majorBidi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FB0C8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FB0C8C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FB0C8C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FB0C8C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FB0C8C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FB0C8C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FB0C8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FB0C8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FB0C8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FB0C8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FB0C8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FB0C8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FB0C8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FB0C8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FB0C8C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FB0C8C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FB0C8C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FB0C8C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FB0C8C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unhideWhenUsed/>
    <w:qFormat/>
    <w:rsid w:val="00FB0C8C"/>
    <w:pPr>
      <w:ind w:left="72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FB0C8C"/>
    <w:pPr>
      <w:numPr>
        <w:numId w:val="3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FB0C8C"/>
    <w:pPr>
      <w:numPr>
        <w:numId w:val="4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FB0C8C"/>
    <w:pPr>
      <w:numPr>
        <w:numId w:val="5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FB0C8C"/>
    <w:pPr>
      <w:numPr>
        <w:numId w:val="6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FB0C8C"/>
    <w:pPr>
      <w:numPr>
        <w:numId w:val="7"/>
      </w:numPr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FB0C8C"/>
    <w:pPr>
      <w:numPr>
        <w:numId w:val="8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FB0C8C"/>
    <w:pPr>
      <w:numPr>
        <w:numId w:val="9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FB0C8C"/>
    <w:pPr>
      <w:numPr>
        <w:numId w:val="10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FB0C8C"/>
    <w:pPr>
      <w:numPr>
        <w:numId w:val="11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FB0C8C"/>
    <w:pPr>
      <w:numPr>
        <w:numId w:val="12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rsid w:val="00FB0C8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FB0C8C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Klassieketabel1">
    <w:name w:val="Table Classic 1"/>
    <w:basedOn w:val="Standaardtabel"/>
    <w:uiPriority w:val="99"/>
    <w:semiHidden/>
    <w:unhideWhenUsed/>
    <w:rsid w:val="00FB0C8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FB0C8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FB0C8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FB0C8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FB0C8C"/>
    <w:pPr>
      <w:spacing w:after="0"/>
    </w:pPr>
  </w:style>
  <w:style w:type="paragraph" w:styleId="Macrotekst">
    <w:name w:val="macro"/>
    <w:link w:val="MacrotekstChar"/>
    <w:uiPriority w:val="99"/>
    <w:semiHidden/>
    <w:unhideWhenUsed/>
    <w:rsid w:val="00FB0C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FB0C8C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FB0C8C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FB0C8C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B0C8C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B0C8C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FB0C8C"/>
    <w:pPr>
      <w:spacing w:after="0"/>
      <w:ind w:left="240" w:hanging="24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FB0C8C"/>
    <w:pPr>
      <w:spacing w:before="120"/>
    </w:pPr>
    <w:rPr>
      <w:rFonts w:ascii="Corbel" w:eastAsiaTheme="majorEastAsia" w:hAnsi="Corbel" w:cstheme="majorBidi"/>
      <w:b/>
      <w:bCs/>
    </w:rPr>
  </w:style>
  <w:style w:type="table" w:styleId="Kleurrijkelijst">
    <w:name w:val="Colorful List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FB0C8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FB0C8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FB0C8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B0C8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B0C8C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B0C8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B0C8C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B0C8C"/>
    <w:rPr>
      <w:rFonts w:ascii="Calibri" w:hAnsi="Calibri" w:cs="Calibri"/>
      <w:sz w:val="16"/>
      <w:szCs w:val="16"/>
    </w:rPr>
  </w:style>
  <w:style w:type="paragraph" w:styleId="Adresenvelop">
    <w:name w:val="envelope address"/>
    <w:basedOn w:val="Standaard"/>
    <w:uiPriority w:val="99"/>
    <w:semiHidden/>
    <w:unhideWhenUsed/>
    <w:rsid w:val="00FB0C8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Bloktekst">
    <w:name w:val="Block Text"/>
    <w:basedOn w:val="Standaard"/>
    <w:uiPriority w:val="99"/>
    <w:semiHidden/>
    <w:unhideWhenUsed/>
    <w:rsid w:val="00FB0C8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FB0C8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FB0C8C"/>
    <w:rPr>
      <w:rFonts w:ascii="Microsoft YaHei UI" w:eastAsia="Microsoft YaHei UI" w:hAnsi="Microsoft YaHei UI" w:cs="Calibri"/>
      <w:sz w:val="18"/>
      <w:szCs w:val="18"/>
    </w:rPr>
  </w:style>
  <w:style w:type="numbering" w:styleId="Artikelsectie">
    <w:name w:val="Outline List 3"/>
    <w:basedOn w:val="Geenlijst"/>
    <w:uiPriority w:val="99"/>
    <w:semiHidden/>
    <w:unhideWhenUsed/>
    <w:rsid w:val="00FB0C8C"/>
    <w:pPr>
      <w:numPr>
        <w:numId w:val="13"/>
      </w:numPr>
    </w:pPr>
  </w:style>
  <w:style w:type="table" w:styleId="Onopgemaaktetabel1">
    <w:name w:val="Plain Table 1"/>
    <w:basedOn w:val="Standaardtabel"/>
    <w:uiPriority w:val="41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eenafstand">
    <w:name w:val="No Spacing"/>
    <w:uiPriority w:val="1"/>
    <w:semiHidden/>
    <w:unhideWhenUsed/>
    <w:qFormat/>
    <w:rsid w:val="00FB0C8C"/>
    <w:pPr>
      <w:spacing w:after="0" w:line="240" w:lineRule="auto"/>
    </w:pPr>
    <w:rPr>
      <w:rFonts w:ascii="Calibri" w:hAnsi="Calibri" w:cs="Calibri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FB0C8C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FB0C8C"/>
    <w:rPr>
      <w:rFonts w:ascii="Times New Roman" w:hAnsi="Times New Roman" w:cs="Times New Roman"/>
    </w:rPr>
  </w:style>
  <w:style w:type="character" w:styleId="Slimmehyperlink">
    <w:name w:val="Smart Hyperlink"/>
    <w:basedOn w:val="Standaardalinea-lettertype"/>
    <w:uiPriority w:val="99"/>
    <w:semiHidden/>
    <w:unhideWhenUsed/>
    <w:rsid w:val="00FB0C8C"/>
    <w:rPr>
      <w:rFonts w:ascii="Calibri" w:hAnsi="Calibri" w:cs="Calibri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B0C8C"/>
    <w:rPr>
      <w:rFonts w:ascii="Calibri" w:hAnsi="Calibri" w:cs="Calibri"/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semiHidden/>
    <w:unhideWhenUsed/>
    <w:rsid w:val="00FB0C8C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FB0C8C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FB0C8C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FB0C8C"/>
    <w:rPr>
      <w:rFonts w:ascii="Calibri" w:hAnsi="Calibri" w:cs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FB0C8C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FB0C8C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FB0C8C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FB0C8C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FB0C8C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FB0C8C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FB0C8C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FB0C8C"/>
    <w:rPr>
      <w:rFonts w:ascii="Calibri" w:hAnsi="Calibri" w:cs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FB0C8C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FB0C8C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FB0C8C"/>
    <w:pPr>
      <w:spacing w:after="24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FB0C8C"/>
    <w:rPr>
      <w:rFonts w:ascii="Calibri" w:hAnsi="Calibri" w:cs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FB0C8C"/>
    <w:pPr>
      <w:spacing w:after="24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FB0C8C"/>
    <w:rPr>
      <w:rFonts w:ascii="Calibri" w:hAnsi="Calibri" w:cs="Calibri"/>
    </w:rPr>
  </w:style>
  <w:style w:type="paragraph" w:styleId="Standaardinspringing">
    <w:name w:val="Normal Indent"/>
    <w:basedOn w:val="Standaard"/>
    <w:uiPriority w:val="99"/>
    <w:semiHidden/>
    <w:unhideWhenUsed/>
    <w:rsid w:val="00FB0C8C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FB0C8C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FB0C8C"/>
    <w:rPr>
      <w:rFonts w:ascii="Calibri" w:hAnsi="Calibri" w:cs="Calibri"/>
    </w:rPr>
  </w:style>
  <w:style w:type="table" w:styleId="Eigentijdsetabel">
    <w:name w:val="Table Contemporary"/>
    <w:basedOn w:val="Standaardtabel"/>
    <w:uiPriority w:val="99"/>
    <w:semiHidden/>
    <w:unhideWhenUsed/>
    <w:rsid w:val="00FB0C8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FB0C8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FB0C8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FB0C8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FB0C8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FB0C8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FB0C8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FB0C8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FB0C8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FB0C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FB0C8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FB0C8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FB0C8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FB0C8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FB0C8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FB0C8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FB0C8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FB0C8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FB0C8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FB0C8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FB0C8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FB0C8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FB0C8C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FB0C8C"/>
    <w:rPr>
      <w:rFonts w:ascii="Calibri" w:hAnsi="Calibri" w:cs="Calibri"/>
    </w:rPr>
  </w:style>
  <w:style w:type="table" w:styleId="Tabelkolommen1">
    <w:name w:val="Table Columns 1"/>
    <w:basedOn w:val="Standaardtabel"/>
    <w:uiPriority w:val="99"/>
    <w:semiHidden/>
    <w:unhideWhenUsed/>
    <w:rsid w:val="00FB0C8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FB0C8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FB0C8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FB0C8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FB0C8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envoudigetabel1">
    <w:name w:val="Table Simple 1"/>
    <w:basedOn w:val="Standaardtabel"/>
    <w:uiPriority w:val="99"/>
    <w:semiHidden/>
    <w:unhideWhenUsed/>
    <w:rsid w:val="00FB0C8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FB0C8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FB0C8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FB0C8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FB0C8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240" w:hanging="24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480" w:hanging="24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720" w:hanging="24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960" w:hanging="24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1200" w:hanging="24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1440" w:hanging="24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1680" w:hanging="24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1920" w:hanging="24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FB0C8C"/>
    <w:pPr>
      <w:spacing w:after="0" w:line="240" w:lineRule="auto"/>
      <w:ind w:left="2160" w:hanging="240"/>
    </w:pPr>
  </w:style>
  <w:style w:type="paragraph" w:styleId="Indexkop">
    <w:name w:val="index heading"/>
    <w:basedOn w:val="Standaard"/>
    <w:next w:val="Index1"/>
    <w:uiPriority w:val="99"/>
    <w:semiHidden/>
    <w:unhideWhenUsed/>
    <w:rsid w:val="00FB0C8C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FB0C8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FB0C8C"/>
    <w:rPr>
      <w:rFonts w:ascii="Consolas" w:hAnsi="Consolas" w:cs="Calibri"/>
      <w:sz w:val="21"/>
      <w:szCs w:val="21"/>
    </w:rPr>
  </w:style>
  <w:style w:type="table" w:styleId="Tabelraster1">
    <w:name w:val="Table Grid 1"/>
    <w:basedOn w:val="Standaardtabel"/>
    <w:uiPriority w:val="99"/>
    <w:semiHidden/>
    <w:unhideWhenUsed/>
    <w:rsid w:val="00FB0C8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FB0C8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FB0C8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FB0C8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FB0C8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FB0C8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FB0C8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FB0C8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FB0C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">
    <w:name w:val="Grid Table 1 Light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FB0C8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FB0C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FB0C8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FB0C8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FB0C8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FB0C8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FB0C8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FB0C8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FB0C8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FB0C8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FB0C8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FB0C8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FB0C8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FB0C8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FB0C8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FB0C8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FB0C8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FB0C8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FB0C8C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B0C8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B0C8C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FB0C8C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FB0C8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FB0C8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FB0C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FB0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FB0C8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FB0C8C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FB0C8C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B0C8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7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5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5.sv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r.van.mil@yuverta.n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jcm.broers@home.nl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.malcorps@yuverta.nl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U\AppData\Roaming\Microsoft\Templates\Blauwe%20bollen%20memo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c6f82ce1-f6df-49a5-8b49-cf8409a27aa4" xsi:nil="true"/>
    <lcf76f155ced4ddcb4097134ff3c332f xmlns="c6f82ce1-f6df-49a5-8b49-cf8409a27aa4">
      <Terms xmlns="http://schemas.microsoft.com/office/infopath/2007/PartnerControls"/>
    </lcf76f155ced4ddcb4097134ff3c332f>
    <TaxCatchAll xmlns="2c4f0c93-2979-4f27-aab2-70de959323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E09137C68A74EA55321485504F917" ma:contentTypeVersion="17" ma:contentTypeDescription="Een nieuw document maken." ma:contentTypeScope="" ma:versionID="0f68ed45c25507020046cd58e7081853">
  <xsd:schema xmlns:xsd="http://www.w3.org/2001/XMLSchema" xmlns:xs="http://www.w3.org/2001/XMLSchema" xmlns:p="http://schemas.microsoft.com/office/2006/metadata/properties" xmlns:ns2="2c4f0c93-2979-4f27-aab2-70de95932352" xmlns:ns3="c6f82ce1-f6df-49a5-8b49-cf8409a27aa4" targetNamespace="http://schemas.microsoft.com/office/2006/metadata/properties" ma:root="true" ma:fieldsID="ed2a775c62b2ef6a30ca6d924b06821c" ns2:_="" ns3:_="">
    <xsd:import namespace="2c4f0c93-2979-4f27-aab2-70de95932352"/>
    <xsd:import namespace="c6f82ce1-f6df-49a5-8b49-cf8409a27a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f0c93-2979-4f27-aab2-70de959323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d38e81-2dce-48e2-a4cf-6cf5e967729a}" ma:internalName="TaxCatchAll" ma:showField="CatchAllData" ma:web="2c4f0c93-2979-4f27-aab2-70de95932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82ce1-f6df-49a5-8b49-cf8409a27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bf06c9d-aefe-4981-8979-7b8905db0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AD5279-A349-4EB4-B775-5B91631CE4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c6f82ce1-f6df-49a5-8b49-cf8409a27aa4"/>
    <ds:schemaRef ds:uri="2c4f0c93-2979-4f27-aab2-70de95932352"/>
  </ds:schemaRefs>
</ds:datastoreItem>
</file>

<file path=customXml/itemProps3.xml><?xml version="1.0" encoding="utf-8"?>
<ds:datastoreItem xmlns:ds="http://schemas.openxmlformats.org/officeDocument/2006/customXml" ds:itemID="{E19E6CB0-A25A-4976-A7EF-3B2DDEB327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f0c93-2979-4f27-aab2-70de95932352"/>
    <ds:schemaRef ds:uri="c6f82ce1-f6df-49a5-8b49-cf8409a27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memo.dotx</Template>
  <TotalTime>0</TotalTime>
  <Pages>15</Pages>
  <Words>954</Words>
  <Characters>5249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2023-02-12T21:03:00Z</dcterms:created>
  <dcterms:modified xsi:type="dcterms:W3CDTF">2023-02-14T09:42:00Z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0x010100858E09137C68A74EA55321485504F917</vt:lpwstr>
  </property>
  <property fmtid="{D5CDD505-2E9C-101B-9397-08002B2CF9AE}" pid="3" name="MediaServiceImageTags">
    <vt:lpwstr/>
  </property>
</Properties>
</file>